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481E4F" w:rsidRPr="000E41F7" w:rsidRDefault="00481E4F" w:rsidP="007F4D8E">
      <w:pPr>
        <w:jc w:val="center"/>
        <w:rPr>
          <w:sz w:val="28"/>
          <w:szCs w:val="28"/>
        </w:rPr>
      </w:pPr>
    </w:p>
    <w:p w:rsidR="00581411" w:rsidRDefault="00581411" w:rsidP="007F4D8E">
      <w:pPr>
        <w:jc w:val="center"/>
        <w:rPr>
          <w:szCs w:val="24"/>
        </w:rPr>
      </w:pPr>
    </w:p>
    <w:p w:rsidR="009C7919" w:rsidRPr="000E41F7" w:rsidRDefault="00331643" w:rsidP="007F4D8E">
      <w:pPr>
        <w:jc w:val="center"/>
        <w:rPr>
          <w:bCs/>
          <w:szCs w:val="24"/>
        </w:rPr>
      </w:pPr>
      <w:r w:rsidRPr="000E41F7">
        <w:rPr>
          <w:szCs w:val="24"/>
        </w:rPr>
        <w:t>Sekcija uporabnikov s</w:t>
      </w:r>
      <w:r w:rsidR="000715C2" w:rsidRPr="000E41F7">
        <w:rPr>
          <w:szCs w:val="24"/>
        </w:rPr>
        <w:t xml:space="preserve">istemov stalnih izboljšav </w:t>
      </w:r>
      <w:r w:rsidR="009C7919" w:rsidRPr="000E41F7">
        <w:rPr>
          <w:bCs/>
          <w:szCs w:val="24"/>
        </w:rPr>
        <w:t xml:space="preserve">(SuSSI) objavlja </w:t>
      </w:r>
    </w:p>
    <w:p w:rsidR="00CF1D5C" w:rsidRPr="000E41F7" w:rsidRDefault="00581411" w:rsidP="007F4D8E">
      <w:pPr>
        <w:jc w:val="center"/>
        <w:rPr>
          <w:b/>
          <w:bCs/>
          <w:szCs w:val="24"/>
        </w:rPr>
      </w:pPr>
      <w:r>
        <w:rPr>
          <w:b/>
          <w:bCs/>
          <w:szCs w:val="24"/>
        </w:rPr>
        <w:t>končno</w:t>
      </w:r>
      <w:r w:rsidR="009C7919" w:rsidRPr="000E41F7">
        <w:rPr>
          <w:b/>
          <w:bCs/>
          <w:szCs w:val="24"/>
        </w:rPr>
        <w:t xml:space="preserve"> obvestilo o </w:t>
      </w:r>
      <w:r w:rsidR="003247E3" w:rsidRPr="000E41F7">
        <w:rPr>
          <w:b/>
          <w:bCs/>
          <w:szCs w:val="24"/>
        </w:rPr>
        <w:t>delavnic</w:t>
      </w:r>
      <w:r w:rsidR="009C7919" w:rsidRPr="000E41F7">
        <w:rPr>
          <w:b/>
          <w:bCs/>
          <w:szCs w:val="24"/>
        </w:rPr>
        <w:t xml:space="preserve">i – </w:t>
      </w:r>
      <w:proofErr w:type="spellStart"/>
      <w:r w:rsidR="009C7919" w:rsidRPr="000E41F7">
        <w:rPr>
          <w:b/>
          <w:bCs/>
          <w:szCs w:val="24"/>
        </w:rPr>
        <w:t>izmenj</w:t>
      </w:r>
      <w:r w:rsidR="000715C2" w:rsidRPr="000E41F7">
        <w:rPr>
          <w:b/>
          <w:bCs/>
          <w:szCs w:val="24"/>
        </w:rPr>
        <w:t>alnic</w:t>
      </w:r>
      <w:r w:rsidR="009C7919" w:rsidRPr="000E41F7">
        <w:rPr>
          <w:b/>
          <w:bCs/>
          <w:szCs w:val="24"/>
        </w:rPr>
        <w:t>i</w:t>
      </w:r>
      <w:proofErr w:type="spellEnd"/>
      <w:r w:rsidR="009C7919" w:rsidRPr="000E41F7">
        <w:rPr>
          <w:b/>
          <w:bCs/>
          <w:szCs w:val="24"/>
        </w:rPr>
        <w:t xml:space="preserve"> </w:t>
      </w:r>
      <w:r w:rsidR="000715C2" w:rsidRPr="000E41F7">
        <w:rPr>
          <w:b/>
          <w:bCs/>
          <w:szCs w:val="24"/>
        </w:rPr>
        <w:t xml:space="preserve"> dobrih praks</w:t>
      </w:r>
    </w:p>
    <w:p w:rsidR="009048F2" w:rsidRPr="000E41F7" w:rsidRDefault="009048F2" w:rsidP="007F4D8E">
      <w:pPr>
        <w:jc w:val="center"/>
        <w:rPr>
          <w:b/>
          <w:bCs/>
          <w:i/>
          <w:sz w:val="28"/>
          <w:szCs w:val="28"/>
        </w:rPr>
      </w:pPr>
    </w:p>
    <w:p w:rsidR="00BB7577" w:rsidRPr="009048F2" w:rsidRDefault="00BB7577" w:rsidP="00BB7577">
      <w:pPr>
        <w:jc w:val="center"/>
        <w:rPr>
          <w:b/>
          <w:bCs/>
          <w:sz w:val="16"/>
          <w:szCs w:val="16"/>
        </w:rPr>
      </w:pPr>
      <w:r w:rsidRPr="00271215">
        <w:rPr>
          <w:b/>
          <w:bCs/>
          <w:sz w:val="36"/>
          <w:szCs w:val="36"/>
        </w:rPr>
        <w:t>Stalne izboljšave s 6 SIGMA</w:t>
      </w:r>
    </w:p>
    <w:p w:rsidR="00BB7577" w:rsidRPr="009775C9" w:rsidRDefault="00BB7577" w:rsidP="00BB7577">
      <w:pPr>
        <w:jc w:val="center"/>
        <w:rPr>
          <w:bCs/>
          <w:szCs w:val="24"/>
        </w:rPr>
      </w:pPr>
      <w:r w:rsidRPr="009775C9">
        <w:rPr>
          <w:bCs/>
          <w:szCs w:val="24"/>
        </w:rPr>
        <w:t xml:space="preserve">ki bo </w:t>
      </w:r>
      <w:r w:rsidRPr="009775C9">
        <w:rPr>
          <w:b/>
          <w:bCs/>
          <w:szCs w:val="24"/>
        </w:rPr>
        <w:t xml:space="preserve">v četrtek 3. 3. 2016,  </w:t>
      </w:r>
      <w:r w:rsidRPr="009775C9">
        <w:rPr>
          <w:bCs/>
          <w:szCs w:val="24"/>
        </w:rPr>
        <w:t>v podjetju</w:t>
      </w:r>
      <w:r w:rsidRPr="009775C9">
        <w:rPr>
          <w:b/>
          <w:bCs/>
          <w:szCs w:val="24"/>
        </w:rPr>
        <w:t xml:space="preserve"> LTH </w:t>
      </w:r>
      <w:proofErr w:type="spellStart"/>
      <w:r w:rsidRPr="009775C9">
        <w:rPr>
          <w:b/>
          <w:bCs/>
          <w:szCs w:val="24"/>
        </w:rPr>
        <w:t>Castings</w:t>
      </w:r>
      <w:proofErr w:type="spellEnd"/>
      <w:r w:rsidRPr="009775C9">
        <w:rPr>
          <w:b/>
          <w:bCs/>
          <w:szCs w:val="24"/>
        </w:rPr>
        <w:t xml:space="preserve"> d.o.o, </w:t>
      </w:r>
      <w:proofErr w:type="spellStart"/>
      <w:r w:rsidRPr="009775C9">
        <w:rPr>
          <w:bCs/>
          <w:szCs w:val="24"/>
        </w:rPr>
        <w:t>Litostrojska</w:t>
      </w:r>
      <w:proofErr w:type="spellEnd"/>
      <w:r w:rsidRPr="009775C9">
        <w:rPr>
          <w:bCs/>
          <w:szCs w:val="24"/>
        </w:rPr>
        <w:t xml:space="preserve"> 46, Ljubljana</w:t>
      </w:r>
    </w:p>
    <w:p w:rsidR="00BB7577" w:rsidRPr="00BB7577" w:rsidRDefault="00BB7577" w:rsidP="00BB7577">
      <w:pPr>
        <w:pStyle w:val="Navadensplet"/>
        <w:jc w:val="both"/>
        <w:rPr>
          <w:noProof/>
          <w:sz w:val="6"/>
          <w:szCs w:val="6"/>
          <w:lang w:val="sl-SI" w:eastAsia="sl-SI"/>
        </w:rPr>
      </w:pPr>
    </w:p>
    <w:p w:rsidR="00BB7577" w:rsidRPr="009775C9" w:rsidRDefault="00BB7577" w:rsidP="00BB7577">
      <w:pPr>
        <w:pStyle w:val="Navadensplet"/>
        <w:jc w:val="both"/>
        <w:rPr>
          <w:noProof/>
          <w:lang w:val="sl-SI" w:eastAsia="sl-SI"/>
        </w:rPr>
      </w:pPr>
      <w:r w:rsidRPr="009775C9">
        <w:rPr>
          <w:noProof/>
          <w:lang w:val="sl-SI" w:eastAsia="sl-SI"/>
        </w:rPr>
        <w:t>Izmenjalnica (delavnica) je zasnovana kot izmenjava dobrih praks med strokovnjaki</w:t>
      </w:r>
      <w:r>
        <w:rPr>
          <w:noProof/>
          <w:lang w:val="sl-SI" w:eastAsia="sl-SI"/>
        </w:rPr>
        <w:t xml:space="preserve"> iz proizvodnih podjetij </w:t>
      </w:r>
      <w:r w:rsidRPr="009775C9">
        <w:rPr>
          <w:noProof/>
          <w:lang w:val="sl-SI" w:eastAsia="sl-SI"/>
        </w:rPr>
        <w:t xml:space="preserve">v različnih panogah pri uvajanju metodologije 6 SIGMA. Namenjena je tako strokovnjakom kot vodilnim delavcem iz proizvodnje, odgovornim za uvajanje in izvajanje vitke proizvodnje ter upravljanje kakovosti. </w:t>
      </w:r>
    </w:p>
    <w:p w:rsidR="00BB7577" w:rsidRPr="009775C9" w:rsidRDefault="00BB7577" w:rsidP="00BB7577">
      <w:pPr>
        <w:pStyle w:val="Navadensplet"/>
        <w:spacing w:before="0" w:beforeAutospacing="0" w:after="0" w:afterAutospacing="0"/>
        <w:jc w:val="center"/>
        <w:rPr>
          <w:lang w:val="sl-SI"/>
        </w:rPr>
      </w:pPr>
      <w:r w:rsidRPr="009775C9">
        <w:rPr>
          <w:noProof/>
          <w:lang w:val="sl-SI" w:eastAsia="sl-SI"/>
        </w:rPr>
        <w:drawing>
          <wp:inline distT="0" distB="0" distL="0" distR="0" wp14:anchorId="13917391" wp14:editId="4E0B2EB5">
            <wp:extent cx="5406668" cy="3609975"/>
            <wp:effectExtent l="0" t="0" r="381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7353" cy="366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577" w:rsidRDefault="00BB7577" w:rsidP="00BB7577">
      <w:pPr>
        <w:rPr>
          <w:szCs w:val="24"/>
        </w:rPr>
      </w:pPr>
    </w:p>
    <w:p w:rsidR="00BB7577" w:rsidRDefault="00BB7577" w:rsidP="00BB7577">
      <w:pPr>
        <w:pStyle w:val="Navadensplet"/>
        <w:spacing w:before="0" w:beforeAutospacing="0" w:after="0" w:afterAutospacing="0"/>
        <w:jc w:val="both"/>
      </w:pPr>
      <w:r>
        <w:rPr>
          <w:lang w:val="sl-SI"/>
        </w:rPr>
        <w:t xml:space="preserve">V uvodnem delu delavnice se bodo udeleženci seznanili z ozadjem metodologije in metodologijo samo, ki temelji na konceptu </w:t>
      </w:r>
      <w:proofErr w:type="spellStart"/>
      <w:r>
        <w:rPr>
          <w:lang w:val="sl-SI"/>
        </w:rPr>
        <w:t>DMAIC</w:t>
      </w:r>
      <w:proofErr w:type="spellEnd"/>
      <w:r>
        <w:rPr>
          <w:lang w:val="sl-SI"/>
        </w:rPr>
        <w:t xml:space="preserve"> (</w:t>
      </w:r>
      <w:proofErr w:type="spellStart"/>
      <w:r>
        <w:rPr>
          <w:lang w:val="sl-SI"/>
        </w:rPr>
        <w:t>Define</w:t>
      </w:r>
      <w:proofErr w:type="spellEnd"/>
      <w:r w:rsidRPr="0061274C">
        <w:rPr>
          <w:lang w:val="sl-SI"/>
        </w:rPr>
        <w:t xml:space="preserve">, </w:t>
      </w:r>
      <w:proofErr w:type="spellStart"/>
      <w:r w:rsidRPr="0061274C">
        <w:rPr>
          <w:lang w:val="sl-SI"/>
        </w:rPr>
        <w:t>Mesure</w:t>
      </w:r>
      <w:proofErr w:type="spellEnd"/>
      <w:r w:rsidRPr="0061274C">
        <w:rPr>
          <w:lang w:val="sl-SI"/>
        </w:rPr>
        <w:t xml:space="preserve">, </w:t>
      </w:r>
      <w:proofErr w:type="spellStart"/>
      <w:r w:rsidRPr="0061274C">
        <w:rPr>
          <w:lang w:val="sl-SI"/>
        </w:rPr>
        <w:t>Analyze</w:t>
      </w:r>
      <w:proofErr w:type="spellEnd"/>
      <w:r w:rsidRPr="0061274C">
        <w:rPr>
          <w:lang w:val="sl-SI"/>
        </w:rPr>
        <w:t xml:space="preserve">, </w:t>
      </w:r>
      <w:proofErr w:type="spellStart"/>
      <w:r w:rsidRPr="0061274C">
        <w:rPr>
          <w:lang w:val="sl-SI"/>
        </w:rPr>
        <w:t>Improve</w:t>
      </w:r>
      <w:proofErr w:type="spellEnd"/>
      <w:r w:rsidRPr="0061274C">
        <w:rPr>
          <w:lang w:val="sl-SI"/>
        </w:rPr>
        <w:t xml:space="preserve">, </w:t>
      </w:r>
      <w:proofErr w:type="spellStart"/>
      <w:r w:rsidRPr="0061274C">
        <w:rPr>
          <w:lang w:val="sl-SI"/>
        </w:rPr>
        <w:t>Control</w:t>
      </w:r>
      <w:proofErr w:type="spellEnd"/>
      <w:r>
        <w:rPr>
          <w:lang w:val="sl-SI"/>
        </w:rPr>
        <w:t>), analitičnih orodjih, spreminjanju kulture podjetja, različnih vlogah zaposlenih v organizacijski piramidi, itd. V nadaljevanju bodo predstavljene dobre prakse uvajanja 6 SIGMA v slovenskih podjetjih.</w:t>
      </w:r>
    </w:p>
    <w:p w:rsidR="00BB7577" w:rsidRDefault="00BB7577" w:rsidP="00BB7577">
      <w:pPr>
        <w:rPr>
          <w:szCs w:val="24"/>
        </w:rPr>
      </w:pPr>
    </w:p>
    <w:p w:rsidR="00BB7577" w:rsidRDefault="00BB7577" w:rsidP="00BB7577">
      <w:pPr>
        <w:rPr>
          <w:szCs w:val="24"/>
        </w:rPr>
      </w:pPr>
      <w:r w:rsidRPr="009775C9">
        <w:rPr>
          <w:szCs w:val="24"/>
        </w:rPr>
        <w:t xml:space="preserve">Udeleženci si bodo tudi ogledali proizvodnjo v podjetju LTH </w:t>
      </w:r>
      <w:proofErr w:type="spellStart"/>
      <w:r w:rsidRPr="009775C9">
        <w:rPr>
          <w:szCs w:val="24"/>
        </w:rPr>
        <w:t>Castings</w:t>
      </w:r>
      <w:proofErr w:type="spellEnd"/>
      <w:r w:rsidRPr="009775C9">
        <w:rPr>
          <w:szCs w:val="24"/>
        </w:rPr>
        <w:t xml:space="preserve"> d.o.o, na proizvodni enoti na </w:t>
      </w:r>
      <w:proofErr w:type="spellStart"/>
      <w:r w:rsidRPr="009775C9">
        <w:rPr>
          <w:szCs w:val="24"/>
        </w:rPr>
        <w:t>Litostrojski</w:t>
      </w:r>
      <w:proofErr w:type="spellEnd"/>
      <w:r w:rsidRPr="009775C9">
        <w:rPr>
          <w:szCs w:val="24"/>
        </w:rPr>
        <w:t xml:space="preserve"> v Ljubljani</w:t>
      </w:r>
      <w:r>
        <w:rPr>
          <w:szCs w:val="24"/>
        </w:rPr>
        <w:t>.</w:t>
      </w:r>
      <w:r w:rsidRPr="00C47F4F">
        <w:t xml:space="preserve"> </w:t>
      </w:r>
      <w:r w:rsidRPr="00C47F4F">
        <w:rPr>
          <w:szCs w:val="24"/>
        </w:rPr>
        <w:t xml:space="preserve">Podjetje LTH </w:t>
      </w:r>
      <w:proofErr w:type="spellStart"/>
      <w:r w:rsidRPr="00C47F4F">
        <w:rPr>
          <w:szCs w:val="24"/>
        </w:rPr>
        <w:t>Castings</w:t>
      </w:r>
      <w:proofErr w:type="spellEnd"/>
      <w:r w:rsidRPr="00C47F4F">
        <w:rPr>
          <w:szCs w:val="24"/>
        </w:rPr>
        <w:t xml:space="preserve"> proizvaja visoko zahtevne ulitke z mehansko obdelavo in je eden večjih slovenskih dobaviteljev avtomobilski industriji. Visok nivo investicij, tehnološko napredne rešitve ter stalne izboljšave zagotavljajo visoko kakovost in zanesljivost dobav, za kar je LTH </w:t>
      </w:r>
      <w:proofErr w:type="spellStart"/>
      <w:r w:rsidRPr="00C47F4F">
        <w:rPr>
          <w:szCs w:val="24"/>
        </w:rPr>
        <w:t>Castings</w:t>
      </w:r>
      <w:proofErr w:type="spellEnd"/>
      <w:r w:rsidRPr="00C47F4F">
        <w:rPr>
          <w:szCs w:val="24"/>
        </w:rPr>
        <w:t xml:space="preserve"> je v zadnjih letih prejel številna priznanja kupcev.</w:t>
      </w:r>
    </w:p>
    <w:p w:rsidR="009048F2" w:rsidRDefault="009048F2" w:rsidP="009155BC">
      <w:pPr>
        <w:rPr>
          <w:sz w:val="16"/>
          <w:szCs w:val="16"/>
        </w:rPr>
      </w:pPr>
    </w:p>
    <w:p w:rsidR="00581411" w:rsidRDefault="00581411" w:rsidP="009155BC">
      <w:pPr>
        <w:rPr>
          <w:sz w:val="16"/>
          <w:szCs w:val="16"/>
        </w:rPr>
      </w:pPr>
    </w:p>
    <w:p w:rsidR="00581411" w:rsidRPr="000E41F7" w:rsidRDefault="00581411" w:rsidP="00581411">
      <w:pPr>
        <w:rPr>
          <w:b/>
          <w:szCs w:val="24"/>
        </w:rPr>
      </w:pPr>
      <w:r w:rsidRPr="000E41F7">
        <w:rPr>
          <w:szCs w:val="24"/>
        </w:rPr>
        <w:t>Dodatne informacije posreduje dr. Marjan Rihar, (tel. 041 689 667).</w:t>
      </w:r>
      <w:r>
        <w:rPr>
          <w:szCs w:val="24"/>
        </w:rPr>
        <w:t xml:space="preserve"> </w:t>
      </w:r>
    </w:p>
    <w:p w:rsidR="00581411" w:rsidRDefault="00581411" w:rsidP="00581411">
      <w:pPr>
        <w:widowControl/>
        <w:jc w:val="left"/>
        <w:rPr>
          <w:b/>
          <w:bCs/>
          <w:sz w:val="28"/>
          <w:szCs w:val="28"/>
        </w:rPr>
      </w:pPr>
    </w:p>
    <w:p w:rsidR="0084056B" w:rsidRDefault="0084056B" w:rsidP="0084056B">
      <w:pPr>
        <w:jc w:val="left"/>
        <w:rPr>
          <w:b/>
          <w:bCs/>
          <w:sz w:val="28"/>
          <w:szCs w:val="28"/>
        </w:rPr>
      </w:pPr>
      <w:r w:rsidRPr="009048F2">
        <w:rPr>
          <w:b/>
          <w:bCs/>
          <w:sz w:val="28"/>
          <w:szCs w:val="28"/>
        </w:rPr>
        <w:lastRenderedPageBreak/>
        <w:t>PROGRAM</w:t>
      </w:r>
      <w:r>
        <w:rPr>
          <w:rStyle w:val="Sprotnaopomba-sklic"/>
          <w:b/>
          <w:bCs/>
          <w:sz w:val="28"/>
          <w:szCs w:val="28"/>
        </w:rPr>
        <w:footnoteReference w:id="1"/>
      </w:r>
      <w:r w:rsidRPr="009048F2">
        <w:rPr>
          <w:b/>
          <w:bCs/>
          <w:sz w:val="28"/>
          <w:szCs w:val="28"/>
        </w:rPr>
        <w:t>:</w:t>
      </w:r>
    </w:p>
    <w:p w:rsidR="0084056B" w:rsidRPr="009775C9" w:rsidRDefault="0084056B" w:rsidP="0084056B">
      <w:pPr>
        <w:jc w:val="left"/>
        <w:rPr>
          <w:b/>
          <w:bCs/>
          <w:szCs w:val="24"/>
        </w:rPr>
      </w:pPr>
    </w:p>
    <w:tbl>
      <w:tblPr>
        <w:tblW w:w="9635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8"/>
        <w:gridCol w:w="8767"/>
      </w:tblGrid>
      <w:tr w:rsidR="0084056B" w:rsidRPr="009775C9" w:rsidTr="003B70CE">
        <w:trPr>
          <w:trHeight w:val="510"/>
          <w:jc w:val="center"/>
        </w:trPr>
        <w:tc>
          <w:tcPr>
            <w:tcW w:w="8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056B" w:rsidRPr="009775C9" w:rsidRDefault="0084056B" w:rsidP="003B70CE">
            <w:pPr>
              <w:rPr>
                <w:bCs/>
                <w:szCs w:val="24"/>
              </w:rPr>
            </w:pPr>
            <w:r w:rsidRPr="009775C9">
              <w:rPr>
                <w:bCs/>
                <w:szCs w:val="24"/>
              </w:rPr>
              <w:t>8:30  9:00</w:t>
            </w:r>
          </w:p>
        </w:tc>
        <w:tc>
          <w:tcPr>
            <w:tcW w:w="876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84056B" w:rsidRPr="009775C9" w:rsidRDefault="0084056B" w:rsidP="003B70CE">
            <w:pPr>
              <w:jc w:val="center"/>
              <w:rPr>
                <w:bCs/>
                <w:szCs w:val="24"/>
              </w:rPr>
            </w:pPr>
            <w:r w:rsidRPr="009775C9">
              <w:rPr>
                <w:bCs/>
                <w:szCs w:val="24"/>
              </w:rPr>
              <w:t>Sprejem udeležencev</w:t>
            </w:r>
          </w:p>
        </w:tc>
      </w:tr>
      <w:tr w:rsidR="0084056B" w:rsidRPr="009775C9" w:rsidTr="003B70CE">
        <w:trPr>
          <w:trHeight w:val="937"/>
          <w:jc w:val="center"/>
        </w:trPr>
        <w:tc>
          <w:tcPr>
            <w:tcW w:w="8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056B" w:rsidRPr="009775C9" w:rsidRDefault="0084056B" w:rsidP="003B70CE">
            <w:pPr>
              <w:rPr>
                <w:bCs/>
                <w:szCs w:val="24"/>
              </w:rPr>
            </w:pPr>
            <w:r w:rsidRPr="009775C9">
              <w:rPr>
                <w:bCs/>
                <w:szCs w:val="24"/>
              </w:rPr>
              <w:t>9:00</w:t>
            </w:r>
          </w:p>
        </w:tc>
        <w:tc>
          <w:tcPr>
            <w:tcW w:w="876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84056B" w:rsidRPr="009775C9" w:rsidRDefault="0084056B" w:rsidP="003B70CE">
            <w:pPr>
              <w:jc w:val="center"/>
              <w:rPr>
                <w:bCs/>
                <w:szCs w:val="24"/>
              </w:rPr>
            </w:pPr>
            <w:r w:rsidRPr="009775C9">
              <w:rPr>
                <w:bCs/>
                <w:szCs w:val="24"/>
              </w:rPr>
              <w:t>Pozdrav in predstavitev podjetja</w:t>
            </w:r>
          </w:p>
          <w:p w:rsidR="0084056B" w:rsidRPr="009775C9" w:rsidRDefault="0084056B" w:rsidP="003B70CE">
            <w:pPr>
              <w:jc w:val="center"/>
              <w:rPr>
                <w:bCs/>
                <w:szCs w:val="24"/>
              </w:rPr>
            </w:pPr>
            <w:r w:rsidRPr="009775C9">
              <w:rPr>
                <w:bCs/>
                <w:i/>
                <w:szCs w:val="24"/>
              </w:rPr>
              <w:t xml:space="preserve">Andrej Kranjec, direktor, LTH </w:t>
            </w:r>
            <w:proofErr w:type="spellStart"/>
            <w:r w:rsidRPr="009775C9">
              <w:rPr>
                <w:bCs/>
                <w:i/>
                <w:szCs w:val="24"/>
              </w:rPr>
              <w:t>Castings</w:t>
            </w:r>
            <w:proofErr w:type="spellEnd"/>
            <w:r w:rsidRPr="009775C9">
              <w:rPr>
                <w:bCs/>
                <w:i/>
                <w:szCs w:val="24"/>
              </w:rPr>
              <w:t xml:space="preserve"> d.o.o</w:t>
            </w:r>
          </w:p>
        </w:tc>
      </w:tr>
      <w:tr w:rsidR="0084056B" w:rsidRPr="009775C9" w:rsidTr="003B70CE">
        <w:trPr>
          <w:trHeight w:val="978"/>
          <w:jc w:val="center"/>
        </w:trPr>
        <w:tc>
          <w:tcPr>
            <w:tcW w:w="8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056B" w:rsidRPr="009775C9" w:rsidRDefault="0084056B" w:rsidP="003B70CE">
            <w:pPr>
              <w:rPr>
                <w:bCs/>
                <w:szCs w:val="24"/>
              </w:rPr>
            </w:pPr>
            <w:r w:rsidRPr="009775C9">
              <w:rPr>
                <w:bCs/>
                <w:szCs w:val="24"/>
              </w:rPr>
              <w:t>9:10</w:t>
            </w:r>
          </w:p>
        </w:tc>
        <w:tc>
          <w:tcPr>
            <w:tcW w:w="876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84056B" w:rsidRPr="009775C9" w:rsidRDefault="0084056B" w:rsidP="003B70CE">
            <w:pPr>
              <w:jc w:val="center"/>
              <w:rPr>
                <w:bCs/>
                <w:szCs w:val="24"/>
              </w:rPr>
            </w:pPr>
            <w:r w:rsidRPr="009775C9">
              <w:rPr>
                <w:bCs/>
                <w:szCs w:val="24"/>
              </w:rPr>
              <w:t>Predstavitev programa delavnice</w:t>
            </w:r>
          </w:p>
          <w:p w:rsidR="0084056B" w:rsidRPr="009775C9" w:rsidRDefault="0084056B" w:rsidP="003B70CE">
            <w:pPr>
              <w:jc w:val="center"/>
              <w:rPr>
                <w:bCs/>
                <w:i/>
                <w:szCs w:val="24"/>
              </w:rPr>
            </w:pPr>
            <w:r w:rsidRPr="009775C9">
              <w:rPr>
                <w:bCs/>
                <w:i/>
                <w:szCs w:val="24"/>
              </w:rPr>
              <w:t>dr. Marjan Rihar, tajnik SuSSI</w:t>
            </w:r>
          </w:p>
        </w:tc>
      </w:tr>
      <w:tr w:rsidR="0084056B" w:rsidRPr="009775C9" w:rsidTr="003B70CE">
        <w:trPr>
          <w:trHeight w:val="964"/>
          <w:jc w:val="center"/>
        </w:trPr>
        <w:tc>
          <w:tcPr>
            <w:tcW w:w="8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056B" w:rsidRPr="009775C9" w:rsidRDefault="0084056B" w:rsidP="003B70CE">
            <w:pPr>
              <w:rPr>
                <w:bCs/>
                <w:szCs w:val="24"/>
              </w:rPr>
            </w:pPr>
            <w:r w:rsidRPr="009775C9">
              <w:rPr>
                <w:bCs/>
                <w:szCs w:val="24"/>
              </w:rPr>
              <w:t>9:15</w:t>
            </w:r>
          </w:p>
        </w:tc>
        <w:tc>
          <w:tcPr>
            <w:tcW w:w="876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84056B" w:rsidRPr="009775C9" w:rsidRDefault="0084056B" w:rsidP="003B70CE">
            <w:pPr>
              <w:jc w:val="center"/>
              <w:rPr>
                <w:bCs/>
                <w:szCs w:val="24"/>
              </w:rPr>
            </w:pPr>
            <w:r w:rsidRPr="009775C9">
              <w:rPr>
                <w:bCs/>
                <w:szCs w:val="24"/>
              </w:rPr>
              <w:t xml:space="preserve">Kratka (samo)predstavitev udeležencev oz. njihovih aktivnosti </w:t>
            </w:r>
          </w:p>
          <w:p w:rsidR="0084056B" w:rsidRPr="009775C9" w:rsidRDefault="0084056B" w:rsidP="003B70CE">
            <w:pPr>
              <w:jc w:val="center"/>
              <w:rPr>
                <w:bCs/>
                <w:szCs w:val="24"/>
              </w:rPr>
            </w:pPr>
            <w:r w:rsidRPr="009775C9">
              <w:rPr>
                <w:bCs/>
                <w:szCs w:val="24"/>
              </w:rPr>
              <w:t xml:space="preserve">na področju naslovne teme </w:t>
            </w:r>
            <w:proofErr w:type="spellStart"/>
            <w:r w:rsidRPr="009775C9">
              <w:rPr>
                <w:bCs/>
                <w:szCs w:val="24"/>
              </w:rPr>
              <w:t>izmenjalnice</w:t>
            </w:r>
            <w:proofErr w:type="spellEnd"/>
            <w:r w:rsidRPr="009775C9">
              <w:rPr>
                <w:bCs/>
                <w:szCs w:val="24"/>
              </w:rPr>
              <w:t xml:space="preserve"> dobrih praks</w:t>
            </w:r>
          </w:p>
        </w:tc>
      </w:tr>
      <w:tr w:rsidR="0084056B" w:rsidRPr="009775C9" w:rsidTr="003B70CE">
        <w:trPr>
          <w:trHeight w:val="964"/>
          <w:jc w:val="center"/>
        </w:trPr>
        <w:tc>
          <w:tcPr>
            <w:tcW w:w="8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056B" w:rsidRPr="001D7108" w:rsidRDefault="0084056B" w:rsidP="003B70CE">
            <w:pPr>
              <w:rPr>
                <w:bCs/>
                <w:szCs w:val="24"/>
              </w:rPr>
            </w:pPr>
            <w:r w:rsidRPr="001D7108">
              <w:rPr>
                <w:bCs/>
                <w:szCs w:val="24"/>
              </w:rPr>
              <w:t>9:30</w:t>
            </w:r>
          </w:p>
          <w:p w:rsidR="0084056B" w:rsidRPr="001D7108" w:rsidRDefault="0084056B" w:rsidP="003B70CE">
            <w:pPr>
              <w:rPr>
                <w:bCs/>
                <w:szCs w:val="24"/>
              </w:rPr>
            </w:pPr>
            <w:r w:rsidRPr="001D7108">
              <w:rPr>
                <w:bCs/>
                <w:szCs w:val="24"/>
              </w:rPr>
              <w:t>10:15</w:t>
            </w:r>
          </w:p>
        </w:tc>
        <w:tc>
          <w:tcPr>
            <w:tcW w:w="876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84056B" w:rsidRPr="00FD407C" w:rsidRDefault="0084056B" w:rsidP="003B70CE">
            <w:pPr>
              <w:jc w:val="center"/>
              <w:rPr>
                <w:b/>
                <w:bCs/>
                <w:szCs w:val="24"/>
              </w:rPr>
            </w:pPr>
            <w:r w:rsidRPr="00FD407C">
              <w:rPr>
                <w:b/>
                <w:bCs/>
                <w:szCs w:val="24"/>
              </w:rPr>
              <w:t xml:space="preserve">Uvodno predavanje: 6 SIGMA – kaj, zakaj, kdaj, kako, kje, kdo </w:t>
            </w:r>
          </w:p>
          <w:p w:rsidR="0084056B" w:rsidRPr="009775C9" w:rsidRDefault="0084056B" w:rsidP="003B70CE">
            <w:pPr>
              <w:jc w:val="center"/>
              <w:rPr>
                <w:bCs/>
                <w:szCs w:val="24"/>
              </w:rPr>
            </w:pPr>
            <w:r w:rsidRPr="00306D97">
              <w:rPr>
                <w:bCs/>
                <w:i/>
                <w:szCs w:val="24"/>
              </w:rPr>
              <w:t>Andrej Šuštar</w:t>
            </w:r>
            <w:r>
              <w:rPr>
                <w:bCs/>
                <w:i/>
                <w:szCs w:val="24"/>
              </w:rPr>
              <w:t xml:space="preserve">, </w:t>
            </w:r>
            <w:r w:rsidRPr="00306D97">
              <w:rPr>
                <w:bCs/>
                <w:i/>
                <w:szCs w:val="24"/>
              </w:rPr>
              <w:t>Sistem vodenja in organizacija</w:t>
            </w:r>
            <w:r>
              <w:rPr>
                <w:bCs/>
                <w:i/>
                <w:szCs w:val="24"/>
              </w:rPr>
              <w:t>, Domel d.o.o.</w:t>
            </w:r>
          </w:p>
        </w:tc>
      </w:tr>
      <w:tr w:rsidR="0084056B" w:rsidRPr="009775C9" w:rsidTr="003B70CE">
        <w:trPr>
          <w:trHeight w:val="835"/>
          <w:jc w:val="center"/>
        </w:trPr>
        <w:tc>
          <w:tcPr>
            <w:tcW w:w="8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056B" w:rsidRPr="001D7108" w:rsidRDefault="0084056B" w:rsidP="003B70CE">
            <w:pPr>
              <w:rPr>
                <w:bCs/>
                <w:szCs w:val="24"/>
              </w:rPr>
            </w:pPr>
            <w:r w:rsidRPr="001D7108">
              <w:rPr>
                <w:bCs/>
                <w:szCs w:val="24"/>
              </w:rPr>
              <w:t>10:15</w:t>
            </w:r>
          </w:p>
          <w:p w:rsidR="0084056B" w:rsidRPr="001D7108" w:rsidRDefault="00084142" w:rsidP="00E37BE7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10</w:t>
            </w:r>
            <w:r w:rsidR="0084056B" w:rsidRPr="001D7108">
              <w:rPr>
                <w:bCs/>
                <w:szCs w:val="24"/>
              </w:rPr>
              <w:t>:</w:t>
            </w:r>
            <w:r w:rsidR="00E37BE7">
              <w:rPr>
                <w:bCs/>
                <w:szCs w:val="24"/>
              </w:rPr>
              <w:t>45</w:t>
            </w:r>
          </w:p>
        </w:tc>
        <w:tc>
          <w:tcPr>
            <w:tcW w:w="876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84056B" w:rsidRDefault="0084056B" w:rsidP="003B70CE">
            <w:pPr>
              <w:jc w:val="center"/>
              <w:rPr>
                <w:b/>
                <w:bCs/>
                <w:szCs w:val="24"/>
              </w:rPr>
            </w:pPr>
            <w:r w:rsidRPr="00FD407C">
              <w:rPr>
                <w:b/>
                <w:bCs/>
                <w:szCs w:val="24"/>
              </w:rPr>
              <w:t xml:space="preserve">Predstavitev projekta 6 SIGMA v podjetju LTH </w:t>
            </w:r>
            <w:proofErr w:type="spellStart"/>
            <w:r w:rsidRPr="00FD407C">
              <w:rPr>
                <w:b/>
                <w:bCs/>
                <w:szCs w:val="24"/>
              </w:rPr>
              <w:t>Castings</w:t>
            </w:r>
            <w:proofErr w:type="spellEnd"/>
            <w:r w:rsidRPr="00FD407C">
              <w:rPr>
                <w:b/>
                <w:bCs/>
                <w:szCs w:val="24"/>
              </w:rPr>
              <w:t xml:space="preserve"> d.o.o.</w:t>
            </w:r>
            <w:r w:rsidRPr="00FD407C">
              <w:rPr>
                <w:b/>
                <w:bCs/>
                <w:szCs w:val="24"/>
              </w:rPr>
              <w:tab/>
            </w:r>
          </w:p>
          <w:p w:rsidR="0084056B" w:rsidRPr="001D7108" w:rsidRDefault="0084056B" w:rsidP="003B70CE">
            <w:pPr>
              <w:jc w:val="center"/>
              <w:rPr>
                <w:bCs/>
                <w:i/>
                <w:szCs w:val="24"/>
              </w:rPr>
            </w:pPr>
            <w:r w:rsidRPr="001D7108">
              <w:rPr>
                <w:bCs/>
                <w:i/>
                <w:szCs w:val="24"/>
              </w:rPr>
              <w:t xml:space="preserve">Denis Porenta, vodja projektne pisarne, LTH </w:t>
            </w:r>
            <w:proofErr w:type="spellStart"/>
            <w:r w:rsidRPr="001D7108">
              <w:rPr>
                <w:bCs/>
                <w:i/>
                <w:szCs w:val="24"/>
              </w:rPr>
              <w:t>Castings</w:t>
            </w:r>
            <w:proofErr w:type="spellEnd"/>
            <w:r w:rsidRPr="001D7108">
              <w:rPr>
                <w:bCs/>
                <w:i/>
                <w:szCs w:val="24"/>
              </w:rPr>
              <w:t xml:space="preserve"> d.o.o.</w:t>
            </w:r>
          </w:p>
        </w:tc>
      </w:tr>
      <w:tr w:rsidR="0084056B" w:rsidRPr="009775C9" w:rsidTr="003B70CE">
        <w:trPr>
          <w:trHeight w:val="696"/>
          <w:jc w:val="center"/>
        </w:trPr>
        <w:tc>
          <w:tcPr>
            <w:tcW w:w="8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056B" w:rsidRPr="009775C9" w:rsidRDefault="00E37BE7" w:rsidP="003B70CE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10:45</w:t>
            </w:r>
          </w:p>
          <w:p w:rsidR="0084056B" w:rsidRPr="009775C9" w:rsidRDefault="0084056B" w:rsidP="003B70CE">
            <w:pPr>
              <w:rPr>
                <w:bCs/>
                <w:szCs w:val="24"/>
              </w:rPr>
            </w:pPr>
            <w:r w:rsidRPr="009775C9">
              <w:rPr>
                <w:bCs/>
                <w:szCs w:val="24"/>
              </w:rPr>
              <w:t>12:00</w:t>
            </w:r>
          </w:p>
        </w:tc>
        <w:tc>
          <w:tcPr>
            <w:tcW w:w="876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84056B" w:rsidRDefault="0084056B" w:rsidP="003B70CE">
            <w:pPr>
              <w:jc w:val="center"/>
              <w:rPr>
                <w:b/>
                <w:bCs/>
                <w:szCs w:val="24"/>
              </w:rPr>
            </w:pPr>
            <w:r w:rsidRPr="001D7108">
              <w:rPr>
                <w:b/>
                <w:bCs/>
                <w:szCs w:val="24"/>
              </w:rPr>
              <w:t>Ogled proizvodnje</w:t>
            </w:r>
          </w:p>
          <w:p w:rsidR="0084056B" w:rsidRPr="001D7108" w:rsidRDefault="0084056B" w:rsidP="003B70CE">
            <w:pPr>
              <w:jc w:val="center"/>
              <w:rPr>
                <w:bCs/>
                <w:i/>
                <w:szCs w:val="24"/>
              </w:rPr>
            </w:pPr>
            <w:r w:rsidRPr="001D7108">
              <w:rPr>
                <w:bCs/>
                <w:i/>
                <w:szCs w:val="24"/>
              </w:rPr>
              <w:t xml:space="preserve">Boris Kalan, direktor obrata Ljubljana, LTH </w:t>
            </w:r>
            <w:proofErr w:type="spellStart"/>
            <w:r w:rsidRPr="001D7108">
              <w:rPr>
                <w:bCs/>
                <w:i/>
                <w:szCs w:val="24"/>
              </w:rPr>
              <w:t>Castings</w:t>
            </w:r>
            <w:proofErr w:type="spellEnd"/>
            <w:r w:rsidRPr="001D7108">
              <w:rPr>
                <w:bCs/>
                <w:i/>
                <w:szCs w:val="24"/>
              </w:rPr>
              <w:t xml:space="preserve"> d.o.o.</w:t>
            </w:r>
          </w:p>
        </w:tc>
      </w:tr>
      <w:tr w:rsidR="0084056B" w:rsidRPr="009775C9" w:rsidTr="003B70CE">
        <w:trPr>
          <w:trHeight w:val="510"/>
          <w:jc w:val="center"/>
        </w:trPr>
        <w:tc>
          <w:tcPr>
            <w:tcW w:w="8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056B" w:rsidRPr="009775C9" w:rsidRDefault="0084056B" w:rsidP="003B70CE">
            <w:pPr>
              <w:rPr>
                <w:bCs/>
                <w:szCs w:val="24"/>
              </w:rPr>
            </w:pPr>
            <w:r w:rsidRPr="009775C9">
              <w:rPr>
                <w:bCs/>
                <w:szCs w:val="24"/>
              </w:rPr>
              <w:t>12:00  13:00</w:t>
            </w:r>
          </w:p>
        </w:tc>
        <w:tc>
          <w:tcPr>
            <w:tcW w:w="876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84056B" w:rsidRPr="009775C9" w:rsidRDefault="0084056B" w:rsidP="003B70CE">
            <w:pPr>
              <w:jc w:val="center"/>
              <w:rPr>
                <w:bCs/>
                <w:szCs w:val="24"/>
              </w:rPr>
            </w:pPr>
            <w:r w:rsidRPr="009775C9">
              <w:rPr>
                <w:bCs/>
                <w:szCs w:val="24"/>
              </w:rPr>
              <w:t>Kosilo</w:t>
            </w:r>
          </w:p>
        </w:tc>
      </w:tr>
      <w:tr w:rsidR="0084056B" w:rsidRPr="009775C9" w:rsidTr="003B70CE">
        <w:trPr>
          <w:trHeight w:val="3394"/>
          <w:jc w:val="center"/>
        </w:trPr>
        <w:tc>
          <w:tcPr>
            <w:tcW w:w="8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056B" w:rsidRPr="001D7108" w:rsidRDefault="0084056B" w:rsidP="003B70CE">
            <w:pPr>
              <w:rPr>
                <w:bCs/>
                <w:szCs w:val="24"/>
              </w:rPr>
            </w:pPr>
            <w:r w:rsidRPr="001D7108">
              <w:rPr>
                <w:bCs/>
                <w:szCs w:val="24"/>
              </w:rPr>
              <w:t>13:00</w:t>
            </w:r>
          </w:p>
          <w:p w:rsidR="0084056B" w:rsidRPr="009775C9" w:rsidRDefault="0084056B" w:rsidP="003B70CE">
            <w:pPr>
              <w:rPr>
                <w:bCs/>
                <w:szCs w:val="24"/>
              </w:rPr>
            </w:pPr>
            <w:r w:rsidRPr="001D7108">
              <w:rPr>
                <w:bCs/>
                <w:szCs w:val="24"/>
              </w:rPr>
              <w:t>14:40</w:t>
            </w:r>
          </w:p>
        </w:tc>
        <w:tc>
          <w:tcPr>
            <w:tcW w:w="876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84056B" w:rsidRDefault="0084056B" w:rsidP="003B70CE">
            <w:pPr>
              <w:jc w:val="center"/>
              <w:rPr>
                <w:b/>
                <w:bCs/>
                <w:szCs w:val="24"/>
              </w:rPr>
            </w:pPr>
            <w:r w:rsidRPr="00FD407C">
              <w:rPr>
                <w:b/>
                <w:bCs/>
                <w:szCs w:val="24"/>
              </w:rPr>
              <w:t>Uvajanje in uporaba 6 SIGMA  - predstavitve dobrih praks v slovenskih podjetjih</w:t>
            </w:r>
          </w:p>
          <w:p w:rsidR="0084056B" w:rsidRDefault="0084056B" w:rsidP="003B70CE">
            <w:pPr>
              <w:jc w:val="center"/>
              <w:rPr>
                <w:b/>
                <w:bCs/>
                <w:szCs w:val="24"/>
              </w:rPr>
            </w:pPr>
          </w:p>
          <w:p w:rsidR="0084056B" w:rsidRPr="001D7108" w:rsidRDefault="0084056B" w:rsidP="003B70CE">
            <w:pPr>
              <w:jc w:val="left"/>
              <w:rPr>
                <w:bCs/>
                <w:i/>
                <w:szCs w:val="24"/>
              </w:rPr>
            </w:pPr>
            <w:r w:rsidRPr="001D7108">
              <w:rPr>
                <w:bCs/>
                <w:i/>
                <w:szCs w:val="24"/>
              </w:rPr>
              <w:t xml:space="preserve">Zlatica Šinko </w:t>
            </w:r>
            <w:proofErr w:type="spellStart"/>
            <w:r w:rsidRPr="001D7108">
              <w:rPr>
                <w:bCs/>
                <w:i/>
                <w:szCs w:val="24"/>
              </w:rPr>
              <w:t>Baćac</w:t>
            </w:r>
            <w:proofErr w:type="spellEnd"/>
            <w:r w:rsidRPr="001D7108">
              <w:rPr>
                <w:bCs/>
                <w:i/>
                <w:szCs w:val="24"/>
              </w:rPr>
              <w:t xml:space="preserve">,  </w:t>
            </w:r>
            <w:proofErr w:type="spellStart"/>
            <w:r w:rsidRPr="001D7108">
              <w:rPr>
                <w:bCs/>
                <w:i/>
                <w:szCs w:val="24"/>
              </w:rPr>
              <w:t>GRAMMER</w:t>
            </w:r>
            <w:proofErr w:type="spellEnd"/>
            <w:r w:rsidRPr="001D7108">
              <w:rPr>
                <w:bCs/>
                <w:i/>
                <w:szCs w:val="24"/>
              </w:rPr>
              <w:t xml:space="preserve"> </w:t>
            </w:r>
            <w:proofErr w:type="spellStart"/>
            <w:r w:rsidRPr="001D7108">
              <w:rPr>
                <w:bCs/>
                <w:i/>
                <w:szCs w:val="24"/>
              </w:rPr>
              <w:t>Automotive</w:t>
            </w:r>
            <w:proofErr w:type="spellEnd"/>
            <w:r w:rsidRPr="001D7108">
              <w:rPr>
                <w:bCs/>
                <w:i/>
                <w:szCs w:val="24"/>
              </w:rPr>
              <w:t xml:space="preserve"> Slovenija d.o.o.</w:t>
            </w:r>
          </w:p>
          <w:p w:rsidR="0084056B" w:rsidRPr="001D7108" w:rsidRDefault="0084056B" w:rsidP="003B70CE">
            <w:pPr>
              <w:jc w:val="left"/>
              <w:rPr>
                <w:bCs/>
                <w:szCs w:val="24"/>
              </w:rPr>
            </w:pPr>
          </w:p>
          <w:p w:rsidR="0084056B" w:rsidRPr="001D7108" w:rsidRDefault="0084056B" w:rsidP="003B70CE">
            <w:pPr>
              <w:jc w:val="left"/>
              <w:rPr>
                <w:bCs/>
                <w:i/>
                <w:szCs w:val="24"/>
              </w:rPr>
            </w:pPr>
            <w:r w:rsidRPr="001D7108">
              <w:rPr>
                <w:bCs/>
                <w:i/>
                <w:szCs w:val="24"/>
              </w:rPr>
              <w:t xml:space="preserve">Matej </w:t>
            </w:r>
            <w:proofErr w:type="spellStart"/>
            <w:r w:rsidRPr="001D7108">
              <w:rPr>
                <w:bCs/>
                <w:i/>
                <w:szCs w:val="24"/>
              </w:rPr>
              <w:t>Mogilnicki</w:t>
            </w:r>
            <w:proofErr w:type="spellEnd"/>
            <w:r w:rsidRPr="001D7108">
              <w:rPr>
                <w:bCs/>
                <w:i/>
                <w:szCs w:val="24"/>
              </w:rPr>
              <w:t xml:space="preserve">, Gorenje </w:t>
            </w:r>
            <w:proofErr w:type="spellStart"/>
            <w:r w:rsidRPr="001D7108">
              <w:rPr>
                <w:bCs/>
                <w:i/>
                <w:szCs w:val="24"/>
              </w:rPr>
              <w:t>d.d</w:t>
            </w:r>
            <w:proofErr w:type="spellEnd"/>
            <w:r w:rsidRPr="001D7108">
              <w:rPr>
                <w:bCs/>
                <w:i/>
                <w:szCs w:val="24"/>
              </w:rPr>
              <w:t>.</w:t>
            </w:r>
          </w:p>
          <w:p w:rsidR="0084056B" w:rsidRPr="001D7108" w:rsidRDefault="0084056B" w:rsidP="003B70CE">
            <w:pPr>
              <w:jc w:val="left"/>
              <w:rPr>
                <w:bCs/>
                <w:i/>
                <w:szCs w:val="24"/>
              </w:rPr>
            </w:pPr>
          </w:p>
          <w:p w:rsidR="00B81EFE" w:rsidRDefault="0084056B" w:rsidP="00B81EFE">
            <w:pPr>
              <w:jc w:val="left"/>
              <w:rPr>
                <w:bCs/>
                <w:i/>
                <w:szCs w:val="24"/>
              </w:rPr>
            </w:pPr>
            <w:r w:rsidRPr="001D7108">
              <w:rPr>
                <w:bCs/>
                <w:i/>
                <w:szCs w:val="24"/>
              </w:rPr>
              <w:t>Aleksander Kljun, Kovinoplastika Lož d. d.</w:t>
            </w:r>
            <w:r w:rsidR="00B81EFE" w:rsidRPr="001D7108">
              <w:rPr>
                <w:bCs/>
                <w:i/>
                <w:szCs w:val="24"/>
              </w:rPr>
              <w:t xml:space="preserve"> </w:t>
            </w:r>
          </w:p>
          <w:p w:rsidR="00B81EFE" w:rsidRDefault="00B81EFE" w:rsidP="00B81EFE">
            <w:pPr>
              <w:jc w:val="left"/>
              <w:rPr>
                <w:bCs/>
                <w:i/>
                <w:szCs w:val="24"/>
              </w:rPr>
            </w:pPr>
          </w:p>
          <w:p w:rsidR="0084056B" w:rsidRPr="00DD2859" w:rsidRDefault="00B81EFE" w:rsidP="00E37BE7">
            <w:pPr>
              <w:jc w:val="left"/>
              <w:rPr>
                <w:bCs/>
                <w:i/>
                <w:szCs w:val="24"/>
              </w:rPr>
            </w:pPr>
            <w:r w:rsidRPr="001D7108">
              <w:rPr>
                <w:bCs/>
                <w:i/>
                <w:szCs w:val="24"/>
              </w:rPr>
              <w:t>Luka Lenart, Danfoss Trata d.o.o.</w:t>
            </w:r>
          </w:p>
        </w:tc>
      </w:tr>
      <w:tr w:rsidR="0084056B" w:rsidRPr="009775C9" w:rsidTr="003B70CE">
        <w:trPr>
          <w:trHeight w:val="551"/>
          <w:jc w:val="center"/>
        </w:trPr>
        <w:tc>
          <w:tcPr>
            <w:tcW w:w="8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056B" w:rsidRPr="009775C9" w:rsidRDefault="0084056B" w:rsidP="003B70CE">
            <w:pPr>
              <w:rPr>
                <w:bCs/>
                <w:szCs w:val="24"/>
              </w:rPr>
            </w:pPr>
            <w:r w:rsidRPr="009775C9">
              <w:rPr>
                <w:bCs/>
                <w:szCs w:val="24"/>
              </w:rPr>
              <w:t>14:40</w:t>
            </w:r>
          </w:p>
          <w:p w:rsidR="0084056B" w:rsidRPr="009775C9" w:rsidRDefault="0084056B" w:rsidP="003B70CE">
            <w:pPr>
              <w:rPr>
                <w:bCs/>
                <w:szCs w:val="24"/>
              </w:rPr>
            </w:pPr>
            <w:r w:rsidRPr="009775C9">
              <w:rPr>
                <w:bCs/>
                <w:szCs w:val="24"/>
              </w:rPr>
              <w:t>15:00</w:t>
            </w:r>
          </w:p>
        </w:tc>
        <w:tc>
          <w:tcPr>
            <w:tcW w:w="876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84056B" w:rsidRPr="009775C9" w:rsidRDefault="0084056B" w:rsidP="003B70CE">
            <w:pPr>
              <w:jc w:val="center"/>
              <w:rPr>
                <w:szCs w:val="24"/>
              </w:rPr>
            </w:pPr>
            <w:r w:rsidRPr="009775C9">
              <w:rPr>
                <w:szCs w:val="24"/>
              </w:rPr>
              <w:t>Odmor</w:t>
            </w:r>
          </w:p>
        </w:tc>
      </w:tr>
      <w:tr w:rsidR="0084056B" w:rsidRPr="009775C9" w:rsidTr="003B70CE">
        <w:trPr>
          <w:trHeight w:val="980"/>
          <w:jc w:val="center"/>
        </w:trPr>
        <w:tc>
          <w:tcPr>
            <w:tcW w:w="8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056B" w:rsidRPr="001D7108" w:rsidRDefault="0084056B" w:rsidP="003B70CE">
            <w:pPr>
              <w:rPr>
                <w:bCs/>
                <w:szCs w:val="24"/>
              </w:rPr>
            </w:pPr>
            <w:r w:rsidRPr="001D7108">
              <w:rPr>
                <w:bCs/>
                <w:szCs w:val="24"/>
              </w:rPr>
              <w:t>15:00</w:t>
            </w:r>
          </w:p>
          <w:p w:rsidR="0084056B" w:rsidRPr="009775C9" w:rsidRDefault="0084056B" w:rsidP="003B70CE">
            <w:pPr>
              <w:rPr>
                <w:bCs/>
                <w:szCs w:val="24"/>
              </w:rPr>
            </w:pPr>
            <w:r w:rsidRPr="001D7108">
              <w:rPr>
                <w:bCs/>
                <w:szCs w:val="24"/>
              </w:rPr>
              <w:t>15:45</w:t>
            </w:r>
          </w:p>
        </w:tc>
        <w:tc>
          <w:tcPr>
            <w:tcW w:w="876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84056B" w:rsidRPr="00FD407C" w:rsidRDefault="0084056B" w:rsidP="003B70CE">
            <w:pPr>
              <w:jc w:val="center"/>
              <w:rPr>
                <w:b/>
                <w:szCs w:val="24"/>
              </w:rPr>
            </w:pPr>
            <w:r w:rsidRPr="00FD407C">
              <w:rPr>
                <w:b/>
                <w:bCs/>
                <w:szCs w:val="24"/>
              </w:rPr>
              <w:t xml:space="preserve">Zaključno predavanje: </w:t>
            </w:r>
            <w:r w:rsidRPr="00FD407C">
              <w:rPr>
                <w:b/>
                <w:szCs w:val="24"/>
              </w:rPr>
              <w:t>6 SIGMA za menedžerje</w:t>
            </w:r>
          </w:p>
          <w:p w:rsidR="0084056B" w:rsidRPr="009775C9" w:rsidRDefault="0084056B" w:rsidP="003B70CE">
            <w:pPr>
              <w:jc w:val="center"/>
              <w:rPr>
                <w:b/>
                <w:bCs/>
                <w:i/>
                <w:szCs w:val="24"/>
              </w:rPr>
            </w:pPr>
            <w:r w:rsidRPr="009775C9">
              <w:rPr>
                <w:i/>
                <w:szCs w:val="24"/>
              </w:rPr>
              <w:t>Matej Hohn</w:t>
            </w:r>
            <w:r>
              <w:rPr>
                <w:i/>
                <w:szCs w:val="24"/>
              </w:rPr>
              <w:t>j</w:t>
            </w:r>
            <w:r w:rsidRPr="009775C9">
              <w:rPr>
                <w:i/>
                <w:szCs w:val="24"/>
              </w:rPr>
              <w:t>ec, direktor, 3 ZEN d.o.o.</w:t>
            </w:r>
          </w:p>
        </w:tc>
      </w:tr>
      <w:tr w:rsidR="0084056B" w:rsidRPr="009775C9" w:rsidTr="003B70CE">
        <w:trPr>
          <w:trHeight w:val="268"/>
          <w:jc w:val="center"/>
        </w:trPr>
        <w:tc>
          <w:tcPr>
            <w:tcW w:w="86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056B" w:rsidRPr="009775C9" w:rsidRDefault="0084056B" w:rsidP="003B70CE">
            <w:pPr>
              <w:rPr>
                <w:bCs/>
                <w:szCs w:val="24"/>
              </w:rPr>
            </w:pPr>
            <w:r w:rsidRPr="009775C9">
              <w:rPr>
                <w:bCs/>
                <w:szCs w:val="24"/>
              </w:rPr>
              <w:t>15:45</w:t>
            </w:r>
          </w:p>
          <w:p w:rsidR="0084056B" w:rsidRPr="009775C9" w:rsidRDefault="0084056B" w:rsidP="003B70CE">
            <w:pPr>
              <w:rPr>
                <w:bCs/>
                <w:szCs w:val="24"/>
              </w:rPr>
            </w:pPr>
            <w:r w:rsidRPr="009775C9">
              <w:rPr>
                <w:bCs/>
                <w:szCs w:val="24"/>
              </w:rPr>
              <w:t>15:55</w:t>
            </w:r>
          </w:p>
        </w:tc>
        <w:tc>
          <w:tcPr>
            <w:tcW w:w="8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056B" w:rsidRPr="009775C9" w:rsidRDefault="0084056B" w:rsidP="003B70CE">
            <w:pPr>
              <w:jc w:val="center"/>
              <w:rPr>
                <w:szCs w:val="24"/>
              </w:rPr>
            </w:pPr>
            <w:r w:rsidRPr="009775C9">
              <w:rPr>
                <w:bCs/>
                <w:szCs w:val="24"/>
              </w:rPr>
              <w:t>Povzetki delavnice in zaključek</w:t>
            </w:r>
          </w:p>
        </w:tc>
      </w:tr>
    </w:tbl>
    <w:p w:rsidR="0084056B" w:rsidRPr="009775C9" w:rsidRDefault="0084056B" w:rsidP="0084056B">
      <w:pPr>
        <w:rPr>
          <w:szCs w:val="24"/>
        </w:rPr>
      </w:pPr>
    </w:p>
    <w:p w:rsidR="0084056B" w:rsidRDefault="0084056B" w:rsidP="0084056B">
      <w:pPr>
        <w:ind w:right="-1"/>
        <w:rPr>
          <w:szCs w:val="24"/>
        </w:rPr>
      </w:pPr>
    </w:p>
    <w:p w:rsidR="0084056B" w:rsidRDefault="0084056B" w:rsidP="00581411">
      <w:pPr>
        <w:rPr>
          <w:b/>
          <w:sz w:val="28"/>
          <w:szCs w:val="28"/>
        </w:rPr>
      </w:pPr>
    </w:p>
    <w:p w:rsidR="00581411" w:rsidRPr="00581411" w:rsidRDefault="00581411" w:rsidP="00581411">
      <w:pPr>
        <w:rPr>
          <w:b/>
          <w:sz w:val="28"/>
          <w:szCs w:val="28"/>
          <w:lang w:eastAsia="sl-SI"/>
        </w:rPr>
      </w:pPr>
      <w:r w:rsidRPr="00581411">
        <w:rPr>
          <w:b/>
          <w:sz w:val="28"/>
          <w:szCs w:val="28"/>
        </w:rPr>
        <w:lastRenderedPageBreak/>
        <w:t>UPORABNA NAVODILA ZA UDELEŽENCE:</w:t>
      </w:r>
    </w:p>
    <w:p w:rsidR="00581411" w:rsidRDefault="00581411" w:rsidP="00581411">
      <w:pPr>
        <w:rPr>
          <w:rFonts w:ascii="Arial" w:hAnsi="Arial" w:cs="Arial"/>
          <w:sz w:val="22"/>
        </w:rPr>
      </w:pPr>
    </w:p>
    <w:p w:rsidR="00F758AA" w:rsidRDefault="00F758AA" w:rsidP="00581411">
      <w:pPr>
        <w:rPr>
          <w:b/>
          <w:szCs w:val="24"/>
        </w:rPr>
      </w:pPr>
    </w:p>
    <w:p w:rsidR="00581411" w:rsidRPr="00581411" w:rsidRDefault="00581411" w:rsidP="00581411">
      <w:pPr>
        <w:rPr>
          <w:b/>
          <w:szCs w:val="24"/>
        </w:rPr>
      </w:pPr>
      <w:r w:rsidRPr="00581411">
        <w:rPr>
          <w:b/>
          <w:szCs w:val="24"/>
        </w:rPr>
        <w:t>REGISTRACIJA:</w:t>
      </w:r>
    </w:p>
    <w:p w:rsidR="00581411" w:rsidRPr="00581411" w:rsidRDefault="00581411" w:rsidP="00581411">
      <w:pPr>
        <w:rPr>
          <w:szCs w:val="24"/>
        </w:rPr>
      </w:pPr>
      <w:r w:rsidRPr="00581411">
        <w:rPr>
          <w:szCs w:val="24"/>
        </w:rPr>
        <w:t xml:space="preserve">Prosimo udeležence, da se javijo na registracijo najkasneje 10 minut pred pričetkom delavnice. Registracija in delavnica bosta potekali v poslovni stavbi, v sejni sobi v </w:t>
      </w:r>
      <w:r w:rsidR="0064517D">
        <w:rPr>
          <w:szCs w:val="24"/>
        </w:rPr>
        <w:t>1</w:t>
      </w:r>
      <w:r w:rsidRPr="00581411">
        <w:rPr>
          <w:szCs w:val="24"/>
        </w:rPr>
        <w:t>. nadstropju</w:t>
      </w:r>
      <w:r w:rsidR="0064517D">
        <w:rPr>
          <w:szCs w:val="24"/>
        </w:rPr>
        <w:t>.</w:t>
      </w:r>
    </w:p>
    <w:p w:rsidR="0064517D" w:rsidRDefault="0064517D" w:rsidP="00581411">
      <w:pPr>
        <w:rPr>
          <w:b/>
          <w:szCs w:val="24"/>
        </w:rPr>
      </w:pPr>
    </w:p>
    <w:p w:rsidR="00581411" w:rsidRPr="00581411" w:rsidRDefault="00581411" w:rsidP="00581411">
      <w:pPr>
        <w:rPr>
          <w:b/>
          <w:szCs w:val="24"/>
        </w:rPr>
      </w:pPr>
      <w:r w:rsidRPr="00581411">
        <w:rPr>
          <w:b/>
          <w:szCs w:val="24"/>
        </w:rPr>
        <w:t>OGLED TOVARNE:</w:t>
      </w:r>
    </w:p>
    <w:p w:rsidR="00581411" w:rsidRPr="00581411" w:rsidRDefault="00581411" w:rsidP="00581411">
      <w:pPr>
        <w:rPr>
          <w:szCs w:val="24"/>
        </w:rPr>
      </w:pPr>
      <w:r w:rsidRPr="00581411">
        <w:rPr>
          <w:szCs w:val="24"/>
        </w:rPr>
        <w:t>Udeleženci naj imajo primerno obutev za ogled proizvodnih prostorov. Ostalo zaščitno opremo (jopiče, čelade, …) udeleženci prejmejo na mestu samem.</w:t>
      </w:r>
      <w:r w:rsidR="00F758AA">
        <w:rPr>
          <w:szCs w:val="24"/>
        </w:rPr>
        <w:t xml:space="preserve"> Fotografiranje med ogledom ni dovoljeno.</w:t>
      </w:r>
    </w:p>
    <w:p w:rsidR="0064517D" w:rsidRDefault="0064517D" w:rsidP="00BB7577">
      <w:pPr>
        <w:rPr>
          <w:bCs/>
        </w:rPr>
      </w:pPr>
    </w:p>
    <w:p w:rsidR="0064517D" w:rsidRPr="0064517D" w:rsidRDefault="0064517D" w:rsidP="00BB7577">
      <w:pPr>
        <w:rPr>
          <w:b/>
          <w:bCs/>
        </w:rPr>
      </w:pPr>
      <w:r>
        <w:rPr>
          <w:b/>
          <w:bCs/>
        </w:rPr>
        <w:t xml:space="preserve">PREDSTAVITVE in </w:t>
      </w:r>
      <w:r w:rsidRPr="0064517D">
        <w:rPr>
          <w:b/>
          <w:bCs/>
        </w:rPr>
        <w:t>GRADIVA:</w:t>
      </w:r>
    </w:p>
    <w:p w:rsidR="00BB7577" w:rsidRPr="00581411" w:rsidRDefault="00BB7577" w:rsidP="00BB7577">
      <w:r w:rsidRPr="00581411">
        <w:rPr>
          <w:bCs/>
        </w:rPr>
        <w:t>Avtorji prispevkov prinesejo svoje predstavitvene materiale na USB in jih pred pričetkom oz. med odmori namestijo na računalnik.</w:t>
      </w:r>
      <w:r w:rsidRPr="00581411">
        <w:t xml:space="preserve">  Predstavitev v </w:t>
      </w:r>
      <w:proofErr w:type="spellStart"/>
      <w:r w:rsidRPr="00581411">
        <w:t>PPT</w:t>
      </w:r>
      <w:proofErr w:type="spellEnd"/>
      <w:r w:rsidRPr="00581411">
        <w:t>(x) bo hkrati tudi gradivo za udeležence. Če so v predstavitvi podatki, ki jih </w:t>
      </w:r>
      <w:r>
        <w:t>avtorji ne želijo</w:t>
      </w:r>
      <w:r w:rsidRPr="00581411">
        <w:t xml:space="preserve"> v obliki datotek posredovati udeležencem,</w:t>
      </w:r>
      <w:r w:rsidR="0064517D">
        <w:t xml:space="preserve"> naj</w:t>
      </w:r>
      <w:r w:rsidRPr="00581411">
        <w:t xml:space="preserve"> pripravi</w:t>
      </w:r>
      <w:r w:rsidR="0064517D">
        <w:t>jo</w:t>
      </w:r>
      <w:r w:rsidRPr="00581411">
        <w:t xml:space="preserve"> še eno verzijo, kjer teh podatkov ni – to verzijo bomo po delavnici posredoval</w:t>
      </w:r>
      <w:r w:rsidR="0064517D">
        <w:t>i</w:t>
      </w:r>
      <w:r w:rsidRPr="00581411">
        <w:t xml:space="preserve"> vsem udeležencem kot gradivo</w:t>
      </w:r>
      <w:r w:rsidR="0064517D">
        <w:t>.</w:t>
      </w:r>
    </w:p>
    <w:p w:rsidR="00F758AA" w:rsidRPr="00F758AA" w:rsidRDefault="00EB67B1">
      <w:pPr>
        <w:rPr>
          <w:b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7784B433" wp14:editId="39020B0E">
            <wp:simplePos x="0" y="0"/>
            <wp:positionH relativeFrom="column">
              <wp:posOffset>41910</wp:posOffset>
            </wp:positionH>
            <wp:positionV relativeFrom="paragraph">
              <wp:posOffset>134620</wp:posOffset>
            </wp:positionV>
            <wp:extent cx="4495800" cy="2809240"/>
            <wp:effectExtent l="0" t="0" r="0" b="0"/>
            <wp:wrapSquare wrapText="bothSides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58AA" w:rsidRPr="00F758AA">
        <w:rPr>
          <w:b/>
        </w:rPr>
        <w:t>ZBOR ČLANOV SuSSI:</w:t>
      </w:r>
    </w:p>
    <w:p w:rsidR="00E508BD" w:rsidRDefault="00F758AA">
      <w:r>
        <w:t>V nadaljevanju delavnice se bo v istem prostoru izvedel še letni zbor članov SuSSI. Udeleženci delavnice se zbora po želji lahko udeležijo. Predvidoma se bo zbor zaključil ob 17. uri</w:t>
      </w:r>
    </w:p>
    <w:p w:rsidR="00F758AA" w:rsidRDefault="00F758AA"/>
    <w:p w:rsidR="00E508BD" w:rsidRPr="00581411" w:rsidRDefault="00E508BD" w:rsidP="00E508BD">
      <w:pPr>
        <w:rPr>
          <w:b/>
          <w:szCs w:val="24"/>
        </w:rPr>
      </w:pPr>
      <w:r>
        <w:rPr>
          <w:b/>
          <w:szCs w:val="24"/>
        </w:rPr>
        <w:t xml:space="preserve">DOSTOP in </w:t>
      </w:r>
      <w:r w:rsidRPr="00581411">
        <w:rPr>
          <w:b/>
          <w:szCs w:val="24"/>
        </w:rPr>
        <w:t>PARKIRANJE:</w:t>
      </w:r>
    </w:p>
    <w:p w:rsidR="00E508BD" w:rsidRDefault="00EB67B1" w:rsidP="00E508BD">
      <w:pPr>
        <w:rPr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 wp14:anchorId="0933F448" wp14:editId="292F1160">
            <wp:simplePos x="0" y="0"/>
            <wp:positionH relativeFrom="column">
              <wp:posOffset>41910</wp:posOffset>
            </wp:positionH>
            <wp:positionV relativeFrom="paragraph">
              <wp:posOffset>597535</wp:posOffset>
            </wp:positionV>
            <wp:extent cx="4495800" cy="2512695"/>
            <wp:effectExtent l="0" t="0" r="0" b="1905"/>
            <wp:wrapTight wrapText="bothSides">
              <wp:wrapPolygon edited="0">
                <wp:start x="0" y="0"/>
                <wp:lineTo x="0" y="21453"/>
                <wp:lineTo x="21508" y="21453"/>
                <wp:lineTo x="21508" y="0"/>
                <wp:lineTo x="0" y="0"/>
              </wp:wrapPolygon>
            </wp:wrapTight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08BD" w:rsidRPr="00581411">
        <w:rPr>
          <w:szCs w:val="24"/>
        </w:rPr>
        <w:t xml:space="preserve">Parkirišče za udeležence bo rezervirano in označeno pred poslovno stavbo </w:t>
      </w:r>
      <w:r w:rsidR="00E508BD">
        <w:rPr>
          <w:szCs w:val="24"/>
        </w:rPr>
        <w:t xml:space="preserve">LTH </w:t>
      </w:r>
      <w:proofErr w:type="spellStart"/>
      <w:r w:rsidR="00E508BD">
        <w:rPr>
          <w:szCs w:val="24"/>
        </w:rPr>
        <w:t>Castings</w:t>
      </w:r>
      <w:proofErr w:type="spellEnd"/>
      <w:r w:rsidR="00E508BD">
        <w:rPr>
          <w:szCs w:val="24"/>
        </w:rPr>
        <w:t xml:space="preserve"> d.o.o.</w:t>
      </w:r>
    </w:p>
    <w:p w:rsidR="00F758AA" w:rsidRDefault="00F758AA" w:rsidP="00E508BD">
      <w:pPr>
        <w:rPr>
          <w:szCs w:val="24"/>
        </w:rPr>
      </w:pPr>
    </w:p>
    <w:p w:rsidR="00F758AA" w:rsidRPr="00581411" w:rsidRDefault="00F758AA" w:rsidP="00F758AA">
      <w:pPr>
        <w:rPr>
          <w:b/>
          <w:szCs w:val="24"/>
        </w:rPr>
      </w:pPr>
      <w:r w:rsidRPr="00581411">
        <w:rPr>
          <w:b/>
          <w:szCs w:val="24"/>
        </w:rPr>
        <w:t>PRIČAKOVANJA:</w:t>
      </w:r>
    </w:p>
    <w:p w:rsidR="00F758AA" w:rsidRDefault="00F758AA" w:rsidP="00F758AA">
      <w:pPr>
        <w:rPr>
          <w:szCs w:val="24"/>
        </w:rPr>
      </w:pPr>
      <w:r>
        <w:rPr>
          <w:szCs w:val="24"/>
        </w:rPr>
        <w:t xml:space="preserve">Udeležencem predhodno posredujemo </w:t>
      </w:r>
      <w:r w:rsidRPr="00581411">
        <w:rPr>
          <w:szCs w:val="24"/>
        </w:rPr>
        <w:t>vprašalnik o pričakovanjih delavnice – prosim</w:t>
      </w:r>
      <w:r>
        <w:rPr>
          <w:szCs w:val="24"/>
        </w:rPr>
        <w:t>o</w:t>
      </w:r>
      <w:r w:rsidRPr="00581411">
        <w:rPr>
          <w:szCs w:val="24"/>
        </w:rPr>
        <w:t>, da ga stiskate, izpolnite in oddate ob registraciji – vprašalnik bo na voljo tudi na mestu samem, vendar je želena predhodna izpolnitev.</w:t>
      </w:r>
    </w:p>
    <w:p w:rsidR="00E508BD" w:rsidRDefault="00E508BD"/>
    <w:sectPr w:rsidR="00E508BD" w:rsidSect="0072638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endnotePr>
        <w:numFmt w:val="decimal"/>
      </w:endnotePr>
      <w:pgSz w:w="11906" w:h="16838" w:code="9"/>
      <w:pgMar w:top="1418" w:right="992" w:bottom="992" w:left="1134" w:header="425" w:footer="27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0D67" w:rsidRDefault="00AF0D67">
      <w:r>
        <w:separator/>
      </w:r>
    </w:p>
  </w:endnote>
  <w:endnote w:type="continuationSeparator" w:id="0">
    <w:p w:rsidR="00AF0D67" w:rsidRDefault="00AF0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09A3" w:rsidRDefault="004909A3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09A3" w:rsidRDefault="004909A3">
    <w:pPr>
      <w:pStyle w:val="Nog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09A3" w:rsidRDefault="004909A3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0D67" w:rsidRDefault="00AF0D67">
      <w:r>
        <w:separator/>
      </w:r>
    </w:p>
  </w:footnote>
  <w:footnote w:type="continuationSeparator" w:id="0">
    <w:p w:rsidR="00AF0D67" w:rsidRDefault="00AF0D67">
      <w:r>
        <w:continuationSeparator/>
      </w:r>
    </w:p>
  </w:footnote>
  <w:footnote w:id="1">
    <w:p w:rsidR="0084056B" w:rsidRDefault="0084056B" w:rsidP="0084056B">
      <w:pPr>
        <w:pStyle w:val="Sprotnaopomba-besedilo"/>
      </w:pPr>
      <w:r>
        <w:rPr>
          <w:rStyle w:val="Sprotnaopomba-sklic"/>
        </w:rPr>
        <w:footnoteRef/>
      </w:r>
      <w:r>
        <w:t xml:space="preserve"> Pridržujemo si pravico do manjših sprememb programa.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09A3" w:rsidRDefault="004909A3">
    <w:pPr>
      <w:pStyle w:val="Glav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608B" w:rsidRDefault="00134615" w:rsidP="00577797">
    <w:pPr>
      <w:pStyle w:val="Glava"/>
      <w:ind w:left="-1134" w:firstLine="425"/>
      <w:jc w:val="left"/>
    </w:pPr>
    <w:r w:rsidRPr="006449BA">
      <w:rPr>
        <w:noProof/>
        <w:lang w:eastAsia="sl-SI"/>
      </w:rPr>
      <w:drawing>
        <wp:inline distT="0" distB="0" distL="0" distR="0">
          <wp:extent cx="723900" cy="381000"/>
          <wp:effectExtent l="0" t="0" r="0" b="0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D608B" w:rsidRPr="002B62F2" w:rsidRDefault="007D608B" w:rsidP="007505BA">
    <w:pPr>
      <w:pStyle w:val="Glava"/>
      <w:rPr>
        <w:rFonts w:ascii="Times New Roman" w:hAnsi="Times New Roman"/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608B" w:rsidRDefault="004909A3" w:rsidP="00577797">
    <w:pPr>
      <w:pStyle w:val="Glava"/>
      <w:ind w:left="-851"/>
      <w:jc w:val="left"/>
    </w:pPr>
    <w:r w:rsidRPr="007E6349">
      <w:rPr>
        <w:noProof/>
        <w:lang w:eastAsia="sl-SI"/>
      </w:rPr>
      <w:drawing>
        <wp:anchor distT="0" distB="0" distL="114300" distR="114300" simplePos="0" relativeHeight="251659264" behindDoc="1" locked="0" layoutInCell="1" allowOverlap="1" wp14:anchorId="31811508" wp14:editId="4010AE92">
          <wp:simplePos x="0" y="0"/>
          <wp:positionH relativeFrom="column">
            <wp:posOffset>5219700</wp:posOffset>
          </wp:positionH>
          <wp:positionV relativeFrom="paragraph">
            <wp:posOffset>-92710</wp:posOffset>
          </wp:positionV>
          <wp:extent cx="1398270" cy="473075"/>
          <wp:effectExtent l="0" t="0" r="0" b="3175"/>
          <wp:wrapNone/>
          <wp:docPr id="2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8270" cy="473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34615" w:rsidRPr="006449BA">
      <w:rPr>
        <w:noProof/>
        <w:lang w:eastAsia="sl-SI"/>
      </w:rPr>
      <w:drawing>
        <wp:inline distT="0" distB="0" distL="0" distR="0" wp14:anchorId="3B3B5AAD" wp14:editId="6F126C05">
          <wp:extent cx="723900" cy="381000"/>
          <wp:effectExtent l="0" t="0" r="0" b="0"/>
          <wp:docPr id="6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227B9" w:rsidRPr="00E227B9">
      <w:rPr>
        <w:b/>
        <w:bCs/>
        <w:i/>
        <w:noProof/>
        <w:sz w:val="28"/>
        <w:szCs w:val="28"/>
        <w:lang w:eastAsia="sl-SI"/>
      </w:rPr>
      <w:t xml:space="preserve"> </w:t>
    </w:r>
    <w:bookmarkStart w:id="0" w:name="_GoBack"/>
    <w:bookmarkEnd w:id="0"/>
  </w:p>
  <w:p w:rsidR="007D608B" w:rsidRDefault="007D608B" w:rsidP="00577797">
    <w:pPr>
      <w:pStyle w:val="Glava"/>
      <w:pBdr>
        <w:bottom w:val="single" w:sz="18" w:space="1" w:color="808080"/>
      </w:pBdr>
      <w:ind w:left="-1134" w:right="-1134" w:firstLine="283"/>
      <w:jc w:val="left"/>
      <w:rPr>
        <w:rFonts w:cs="Tahoma"/>
        <w:noProof/>
        <w:szCs w:val="14"/>
      </w:rPr>
    </w:pPr>
    <w:r>
      <w:rPr>
        <w:rFonts w:cs="Tahoma"/>
        <w:noProof/>
        <w:szCs w:val="14"/>
      </w:rPr>
      <w:t>Zbornica elektronske in elektroindustrije</w:t>
    </w:r>
  </w:p>
  <w:p w:rsidR="007D608B" w:rsidRPr="009E22B6" w:rsidRDefault="007D608B" w:rsidP="00577797">
    <w:pPr>
      <w:pStyle w:val="Glava"/>
      <w:pBdr>
        <w:bottom w:val="single" w:sz="18" w:space="1" w:color="808080"/>
      </w:pBdr>
      <w:ind w:left="-1134" w:right="-1134" w:firstLine="283"/>
      <w:jc w:val="left"/>
      <w:rPr>
        <w:rFonts w:cs="Tahoma"/>
        <w:szCs w:val="14"/>
      </w:rPr>
    </w:pPr>
    <w:r>
      <w:rPr>
        <w:rFonts w:cs="Tahoma"/>
        <w:szCs w:val="14"/>
      </w:rPr>
      <w:t>Sekcija</w:t>
    </w:r>
    <w:r w:rsidRPr="009E22B6">
      <w:rPr>
        <w:rFonts w:cs="Tahoma"/>
        <w:szCs w:val="14"/>
      </w:rPr>
      <w:t xml:space="preserve"> uporabnikov sistemov stalnih izboljšav</w:t>
    </w:r>
  </w:p>
  <w:p w:rsidR="007D608B" w:rsidRDefault="007D608B" w:rsidP="00577797">
    <w:pPr>
      <w:ind w:left="-1134" w:right="-1276" w:firstLine="283"/>
      <w:rPr>
        <w:rFonts w:ascii="Verdana" w:hAnsi="Verdana" w:cs="Tahoma"/>
        <w:sz w:val="14"/>
        <w:szCs w:val="14"/>
      </w:rPr>
    </w:pPr>
    <w:r w:rsidRPr="005748D9">
      <w:rPr>
        <w:rFonts w:ascii="Verdana" w:hAnsi="Verdana" w:cs="Tahoma"/>
        <w:noProof/>
        <w:sz w:val="14"/>
        <w:szCs w:val="14"/>
      </w:rPr>
      <w:t>Dimičeva 13</w:t>
    </w:r>
    <w:r w:rsidRPr="008B4EC5">
      <w:rPr>
        <w:rFonts w:ascii="Verdana" w:hAnsi="Verdana" w:cs="Tahoma"/>
        <w:sz w:val="14"/>
        <w:szCs w:val="14"/>
      </w:rPr>
      <w:t xml:space="preserve"> </w:t>
    </w:r>
    <w:r w:rsidRPr="008B4EC5">
      <w:rPr>
        <w:rFonts w:ascii="Verdana" w:hAnsi="Verdana" w:cs="Tahoma"/>
        <w:color w:val="808080"/>
        <w:sz w:val="12"/>
        <w:szCs w:val="12"/>
      </w:rPr>
      <w:sym w:font="Wingdings" w:char="F06E"/>
    </w:r>
    <w:r w:rsidRPr="008B4EC5">
      <w:rPr>
        <w:rFonts w:ascii="Verdana" w:hAnsi="Verdana" w:cs="Tahoma"/>
        <w:sz w:val="14"/>
        <w:szCs w:val="14"/>
      </w:rPr>
      <w:t xml:space="preserve"> </w:t>
    </w:r>
    <w:r w:rsidRPr="005748D9">
      <w:rPr>
        <w:rFonts w:ascii="Verdana" w:hAnsi="Verdana" w:cs="Tahoma"/>
        <w:noProof/>
        <w:sz w:val="14"/>
        <w:szCs w:val="14"/>
      </w:rPr>
      <w:t>1504 Ljublj</w:t>
    </w:r>
    <w:smartTag w:uri="urn:schemas-microsoft-com:office:smarttags" w:element="place">
      <w:r w:rsidRPr="005748D9">
        <w:rPr>
          <w:rFonts w:ascii="Verdana" w:hAnsi="Verdana" w:cs="Tahoma"/>
          <w:noProof/>
          <w:sz w:val="14"/>
          <w:szCs w:val="14"/>
        </w:rPr>
        <w:t>ana</w:t>
      </w:r>
    </w:smartTag>
    <w:r w:rsidRPr="008B4EC5">
      <w:rPr>
        <w:rFonts w:ascii="Verdana" w:hAnsi="Verdana" w:cs="Tahoma"/>
        <w:sz w:val="14"/>
        <w:szCs w:val="14"/>
      </w:rPr>
      <w:t xml:space="preserve"> </w:t>
    </w:r>
    <w:r w:rsidRPr="008B4EC5">
      <w:rPr>
        <w:rFonts w:ascii="Verdana" w:hAnsi="Verdana" w:cs="Tahoma"/>
        <w:color w:val="808080"/>
        <w:sz w:val="12"/>
        <w:szCs w:val="12"/>
      </w:rPr>
      <w:sym w:font="Wingdings" w:char="F06E"/>
    </w:r>
    <w:r w:rsidRPr="008B4EC5">
      <w:rPr>
        <w:rFonts w:ascii="Verdana" w:hAnsi="Verdana" w:cs="Tahoma"/>
        <w:sz w:val="14"/>
        <w:szCs w:val="14"/>
      </w:rPr>
      <w:t xml:space="preserve"> T: </w:t>
    </w:r>
    <w:r w:rsidR="009142E6">
      <w:rPr>
        <w:rFonts w:ascii="Verdana" w:hAnsi="Verdana" w:cs="Tahoma"/>
        <w:noProof/>
        <w:sz w:val="14"/>
        <w:szCs w:val="14"/>
      </w:rPr>
      <w:t>(01) 58 98 302</w:t>
    </w:r>
  </w:p>
  <w:p w:rsidR="007D608B" w:rsidRDefault="007D608B" w:rsidP="0038493C">
    <w:pPr>
      <w:ind w:left="-1134"/>
      <w:rPr>
        <w:rFonts w:ascii="Verdana" w:hAnsi="Verdana" w:cs="Tahoma"/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C90885"/>
    <w:multiLevelType w:val="hybridMultilevel"/>
    <w:tmpl w:val="C0809AE8"/>
    <w:lvl w:ilvl="0" w:tplc="0424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DB133C"/>
    <w:multiLevelType w:val="hybridMultilevel"/>
    <w:tmpl w:val="137AB1EA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1F1F82"/>
    <w:multiLevelType w:val="hybridMultilevel"/>
    <w:tmpl w:val="0D049DF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EA481E"/>
    <w:multiLevelType w:val="singleLevel"/>
    <w:tmpl w:val="A8F09D72"/>
    <w:lvl w:ilvl="0">
      <w:start w:val="1"/>
      <w:numFmt w:val="bullet"/>
      <w:pStyle w:val="Oznaenseznam2"/>
      <w:lvlText w:val="-"/>
      <w:lvlJc w:val="left"/>
      <w:pPr>
        <w:tabs>
          <w:tab w:val="num" w:pos="630"/>
        </w:tabs>
        <w:ind w:left="630" w:hanging="360"/>
      </w:pPr>
      <w:rPr>
        <w:rFonts w:hint="default"/>
      </w:rPr>
    </w:lvl>
  </w:abstractNum>
  <w:abstractNum w:abstractNumId="4" w15:restartNumberingAfterBreak="0">
    <w:nsid w:val="5C562903"/>
    <w:multiLevelType w:val="singleLevel"/>
    <w:tmpl w:val="314C778C"/>
    <w:lvl w:ilvl="0">
      <w:start w:val="1"/>
      <w:numFmt w:val="bullet"/>
      <w:pStyle w:val="Oznaenseznam3"/>
      <w:lvlText w:val="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8129">
      <o:colormru v:ext="edit" colors="#ffc,white"/>
      <o:colormenu v:ext="edit" fillcolor="white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5B"/>
    <w:rsid w:val="00004589"/>
    <w:rsid w:val="0002095B"/>
    <w:rsid w:val="0002661D"/>
    <w:rsid w:val="000266B1"/>
    <w:rsid w:val="00027D09"/>
    <w:rsid w:val="000374DD"/>
    <w:rsid w:val="00037B73"/>
    <w:rsid w:val="00037FAE"/>
    <w:rsid w:val="00040FD1"/>
    <w:rsid w:val="00041E42"/>
    <w:rsid w:val="00042284"/>
    <w:rsid w:val="00047DEF"/>
    <w:rsid w:val="0006057D"/>
    <w:rsid w:val="00064092"/>
    <w:rsid w:val="00066084"/>
    <w:rsid w:val="000700A9"/>
    <w:rsid w:val="000715C2"/>
    <w:rsid w:val="00073500"/>
    <w:rsid w:val="00077576"/>
    <w:rsid w:val="00082FDC"/>
    <w:rsid w:val="00084142"/>
    <w:rsid w:val="00092979"/>
    <w:rsid w:val="000A3126"/>
    <w:rsid w:val="000A6A0D"/>
    <w:rsid w:val="000A6F0D"/>
    <w:rsid w:val="000A721B"/>
    <w:rsid w:val="000B1BE7"/>
    <w:rsid w:val="000B2444"/>
    <w:rsid w:val="000B70A3"/>
    <w:rsid w:val="000C43E8"/>
    <w:rsid w:val="000C50AE"/>
    <w:rsid w:val="000D0AC4"/>
    <w:rsid w:val="000D5948"/>
    <w:rsid w:val="000D77EF"/>
    <w:rsid w:val="000E3456"/>
    <w:rsid w:val="000E41F7"/>
    <w:rsid w:val="000E507C"/>
    <w:rsid w:val="000F1E04"/>
    <w:rsid w:val="000F1F25"/>
    <w:rsid w:val="000F5FCA"/>
    <w:rsid w:val="00101D8C"/>
    <w:rsid w:val="001032A5"/>
    <w:rsid w:val="00113110"/>
    <w:rsid w:val="00113976"/>
    <w:rsid w:val="00113CBF"/>
    <w:rsid w:val="00114274"/>
    <w:rsid w:val="00114722"/>
    <w:rsid w:val="00120062"/>
    <w:rsid w:val="00120B56"/>
    <w:rsid w:val="00123815"/>
    <w:rsid w:val="00124375"/>
    <w:rsid w:val="00133215"/>
    <w:rsid w:val="00134615"/>
    <w:rsid w:val="00135998"/>
    <w:rsid w:val="00141202"/>
    <w:rsid w:val="00147911"/>
    <w:rsid w:val="001510EF"/>
    <w:rsid w:val="00152457"/>
    <w:rsid w:val="00155B15"/>
    <w:rsid w:val="00161078"/>
    <w:rsid w:val="0016445E"/>
    <w:rsid w:val="001652C1"/>
    <w:rsid w:val="00170002"/>
    <w:rsid w:val="00170C59"/>
    <w:rsid w:val="00172AFB"/>
    <w:rsid w:val="00177166"/>
    <w:rsid w:val="00177589"/>
    <w:rsid w:val="0018004C"/>
    <w:rsid w:val="00181210"/>
    <w:rsid w:val="001814B1"/>
    <w:rsid w:val="00182A50"/>
    <w:rsid w:val="00183AA2"/>
    <w:rsid w:val="00184C0C"/>
    <w:rsid w:val="001919D0"/>
    <w:rsid w:val="001935AF"/>
    <w:rsid w:val="001968CB"/>
    <w:rsid w:val="001A2D53"/>
    <w:rsid w:val="001A34A6"/>
    <w:rsid w:val="001A3DC8"/>
    <w:rsid w:val="001A7377"/>
    <w:rsid w:val="001B0007"/>
    <w:rsid w:val="001B3401"/>
    <w:rsid w:val="001C0AF9"/>
    <w:rsid w:val="001C3C30"/>
    <w:rsid w:val="001C4A17"/>
    <w:rsid w:val="001C652F"/>
    <w:rsid w:val="001C7E91"/>
    <w:rsid w:val="001D07F0"/>
    <w:rsid w:val="001D1519"/>
    <w:rsid w:val="001D374A"/>
    <w:rsid w:val="001D6AB0"/>
    <w:rsid w:val="001E0481"/>
    <w:rsid w:val="001E1901"/>
    <w:rsid w:val="001E1FF6"/>
    <w:rsid w:val="001E22E5"/>
    <w:rsid w:val="001E3606"/>
    <w:rsid w:val="001E3ABB"/>
    <w:rsid w:val="001E3E1E"/>
    <w:rsid w:val="001F2D05"/>
    <w:rsid w:val="001F4262"/>
    <w:rsid w:val="002004D5"/>
    <w:rsid w:val="00202F39"/>
    <w:rsid w:val="002047C1"/>
    <w:rsid w:val="00207B6B"/>
    <w:rsid w:val="00210526"/>
    <w:rsid w:val="00212283"/>
    <w:rsid w:val="0021580C"/>
    <w:rsid w:val="00215D5B"/>
    <w:rsid w:val="00215E89"/>
    <w:rsid w:val="0022319D"/>
    <w:rsid w:val="002258F7"/>
    <w:rsid w:val="0023029C"/>
    <w:rsid w:val="00231828"/>
    <w:rsid w:val="00231C57"/>
    <w:rsid w:val="0023628B"/>
    <w:rsid w:val="00246FE8"/>
    <w:rsid w:val="002478FC"/>
    <w:rsid w:val="00251329"/>
    <w:rsid w:val="00253E85"/>
    <w:rsid w:val="0026137C"/>
    <w:rsid w:val="002619E2"/>
    <w:rsid w:val="00273849"/>
    <w:rsid w:val="00274B45"/>
    <w:rsid w:val="00280A37"/>
    <w:rsid w:val="00280F80"/>
    <w:rsid w:val="00281881"/>
    <w:rsid w:val="002A202C"/>
    <w:rsid w:val="002A3C57"/>
    <w:rsid w:val="002A443E"/>
    <w:rsid w:val="002A6F9E"/>
    <w:rsid w:val="002A7B73"/>
    <w:rsid w:val="002B274E"/>
    <w:rsid w:val="002B29FE"/>
    <w:rsid w:val="002B5D1C"/>
    <w:rsid w:val="002B62F2"/>
    <w:rsid w:val="002C1E4B"/>
    <w:rsid w:val="002C6E76"/>
    <w:rsid w:val="002C707A"/>
    <w:rsid w:val="002D0E09"/>
    <w:rsid w:val="002D27BB"/>
    <w:rsid w:val="002D7D25"/>
    <w:rsid w:val="002E04E4"/>
    <w:rsid w:val="002E0F9C"/>
    <w:rsid w:val="002F1D0C"/>
    <w:rsid w:val="002F4AD2"/>
    <w:rsid w:val="003028F4"/>
    <w:rsid w:val="00312B63"/>
    <w:rsid w:val="003247E3"/>
    <w:rsid w:val="0032542D"/>
    <w:rsid w:val="00325994"/>
    <w:rsid w:val="0032684E"/>
    <w:rsid w:val="003278D8"/>
    <w:rsid w:val="00331643"/>
    <w:rsid w:val="00335D68"/>
    <w:rsid w:val="0035137B"/>
    <w:rsid w:val="0035140D"/>
    <w:rsid w:val="003524D8"/>
    <w:rsid w:val="003534AA"/>
    <w:rsid w:val="0035585D"/>
    <w:rsid w:val="0037591C"/>
    <w:rsid w:val="0038493C"/>
    <w:rsid w:val="0039015D"/>
    <w:rsid w:val="003910FE"/>
    <w:rsid w:val="00397357"/>
    <w:rsid w:val="003A177C"/>
    <w:rsid w:val="003A1E78"/>
    <w:rsid w:val="003A49F0"/>
    <w:rsid w:val="003B424C"/>
    <w:rsid w:val="003B455A"/>
    <w:rsid w:val="003B537D"/>
    <w:rsid w:val="003B632A"/>
    <w:rsid w:val="003B79AF"/>
    <w:rsid w:val="003C05F9"/>
    <w:rsid w:val="003C1D13"/>
    <w:rsid w:val="003C5081"/>
    <w:rsid w:val="003C5657"/>
    <w:rsid w:val="003D17D4"/>
    <w:rsid w:val="003D300B"/>
    <w:rsid w:val="003D56AA"/>
    <w:rsid w:val="003D6AC8"/>
    <w:rsid w:val="003E1180"/>
    <w:rsid w:val="003E300E"/>
    <w:rsid w:val="003E4686"/>
    <w:rsid w:val="003E50E9"/>
    <w:rsid w:val="003F1046"/>
    <w:rsid w:val="003F7212"/>
    <w:rsid w:val="00403ABD"/>
    <w:rsid w:val="00405714"/>
    <w:rsid w:val="004065E5"/>
    <w:rsid w:val="00417121"/>
    <w:rsid w:val="0042483B"/>
    <w:rsid w:val="00424B68"/>
    <w:rsid w:val="00430CCB"/>
    <w:rsid w:val="00432C49"/>
    <w:rsid w:val="00432CFC"/>
    <w:rsid w:val="0044003D"/>
    <w:rsid w:val="00443F60"/>
    <w:rsid w:val="00444761"/>
    <w:rsid w:val="004450FD"/>
    <w:rsid w:val="00453AB0"/>
    <w:rsid w:val="00454280"/>
    <w:rsid w:val="00455685"/>
    <w:rsid w:val="004560E2"/>
    <w:rsid w:val="004600CC"/>
    <w:rsid w:val="004607B1"/>
    <w:rsid w:val="0046469B"/>
    <w:rsid w:val="00473082"/>
    <w:rsid w:val="0048043A"/>
    <w:rsid w:val="00481E4F"/>
    <w:rsid w:val="00482164"/>
    <w:rsid w:val="0048295D"/>
    <w:rsid w:val="00485DCC"/>
    <w:rsid w:val="0048607F"/>
    <w:rsid w:val="00486B5C"/>
    <w:rsid w:val="004909A3"/>
    <w:rsid w:val="004A2BE3"/>
    <w:rsid w:val="004A2D40"/>
    <w:rsid w:val="004B115B"/>
    <w:rsid w:val="004B18C9"/>
    <w:rsid w:val="004C06BD"/>
    <w:rsid w:val="004C11B1"/>
    <w:rsid w:val="004C1985"/>
    <w:rsid w:val="004D2AD9"/>
    <w:rsid w:val="004D57B9"/>
    <w:rsid w:val="004E3C7C"/>
    <w:rsid w:val="004E4BC1"/>
    <w:rsid w:val="00504CCE"/>
    <w:rsid w:val="005108AD"/>
    <w:rsid w:val="00511A24"/>
    <w:rsid w:val="00515420"/>
    <w:rsid w:val="00522C5A"/>
    <w:rsid w:val="0052326B"/>
    <w:rsid w:val="0052384D"/>
    <w:rsid w:val="00524036"/>
    <w:rsid w:val="005248DF"/>
    <w:rsid w:val="0052639E"/>
    <w:rsid w:val="00531FE0"/>
    <w:rsid w:val="00536833"/>
    <w:rsid w:val="0053741A"/>
    <w:rsid w:val="00542FF0"/>
    <w:rsid w:val="00546059"/>
    <w:rsid w:val="00553C48"/>
    <w:rsid w:val="00554074"/>
    <w:rsid w:val="00564FCE"/>
    <w:rsid w:val="00566A12"/>
    <w:rsid w:val="00575342"/>
    <w:rsid w:val="00577797"/>
    <w:rsid w:val="00581411"/>
    <w:rsid w:val="00583E0A"/>
    <w:rsid w:val="005965D5"/>
    <w:rsid w:val="00596CE3"/>
    <w:rsid w:val="005A1235"/>
    <w:rsid w:val="005A7C67"/>
    <w:rsid w:val="005B6137"/>
    <w:rsid w:val="005B6FDB"/>
    <w:rsid w:val="005C4E49"/>
    <w:rsid w:val="005C6DB0"/>
    <w:rsid w:val="005D6F40"/>
    <w:rsid w:val="005E1F68"/>
    <w:rsid w:val="005E40E8"/>
    <w:rsid w:val="005E5207"/>
    <w:rsid w:val="005E78DA"/>
    <w:rsid w:val="005E7EDF"/>
    <w:rsid w:val="005F0A43"/>
    <w:rsid w:val="005F3419"/>
    <w:rsid w:val="005F6A1F"/>
    <w:rsid w:val="005F76A2"/>
    <w:rsid w:val="00601910"/>
    <w:rsid w:val="00601A27"/>
    <w:rsid w:val="00606A6E"/>
    <w:rsid w:val="00614875"/>
    <w:rsid w:val="006176D9"/>
    <w:rsid w:val="00624268"/>
    <w:rsid w:val="00632074"/>
    <w:rsid w:val="0064517D"/>
    <w:rsid w:val="00650830"/>
    <w:rsid w:val="006516CE"/>
    <w:rsid w:val="00651A4C"/>
    <w:rsid w:val="00652E47"/>
    <w:rsid w:val="00654E94"/>
    <w:rsid w:val="00656AE4"/>
    <w:rsid w:val="006579CF"/>
    <w:rsid w:val="0066392C"/>
    <w:rsid w:val="00664124"/>
    <w:rsid w:val="00664725"/>
    <w:rsid w:val="00672928"/>
    <w:rsid w:val="00673C51"/>
    <w:rsid w:val="00673E3D"/>
    <w:rsid w:val="00675AAE"/>
    <w:rsid w:val="006774D2"/>
    <w:rsid w:val="00683B64"/>
    <w:rsid w:val="00686C15"/>
    <w:rsid w:val="0068751F"/>
    <w:rsid w:val="00687EC2"/>
    <w:rsid w:val="00691689"/>
    <w:rsid w:val="00694369"/>
    <w:rsid w:val="00695A64"/>
    <w:rsid w:val="006A16F1"/>
    <w:rsid w:val="006B0606"/>
    <w:rsid w:val="006B15F7"/>
    <w:rsid w:val="006B2E97"/>
    <w:rsid w:val="006B523A"/>
    <w:rsid w:val="006B751F"/>
    <w:rsid w:val="006C03F8"/>
    <w:rsid w:val="006C17C3"/>
    <w:rsid w:val="006C505E"/>
    <w:rsid w:val="006C6DC6"/>
    <w:rsid w:val="006C7CCA"/>
    <w:rsid w:val="006D1B8E"/>
    <w:rsid w:val="006D24F8"/>
    <w:rsid w:val="006D26D0"/>
    <w:rsid w:val="006D5C8C"/>
    <w:rsid w:val="006D6AA7"/>
    <w:rsid w:val="007041EE"/>
    <w:rsid w:val="00714C21"/>
    <w:rsid w:val="00723B91"/>
    <w:rsid w:val="00726386"/>
    <w:rsid w:val="007302DF"/>
    <w:rsid w:val="00731B65"/>
    <w:rsid w:val="00731DFD"/>
    <w:rsid w:val="00737597"/>
    <w:rsid w:val="00743455"/>
    <w:rsid w:val="007463EE"/>
    <w:rsid w:val="007505BA"/>
    <w:rsid w:val="0075498A"/>
    <w:rsid w:val="00755902"/>
    <w:rsid w:val="007571AF"/>
    <w:rsid w:val="007576C7"/>
    <w:rsid w:val="00770058"/>
    <w:rsid w:val="00770066"/>
    <w:rsid w:val="00771A24"/>
    <w:rsid w:val="00772200"/>
    <w:rsid w:val="00772D0C"/>
    <w:rsid w:val="007742F4"/>
    <w:rsid w:val="0077454D"/>
    <w:rsid w:val="00774D6D"/>
    <w:rsid w:val="0078417D"/>
    <w:rsid w:val="007843E1"/>
    <w:rsid w:val="00790495"/>
    <w:rsid w:val="00797C4F"/>
    <w:rsid w:val="007A5C5B"/>
    <w:rsid w:val="007B2064"/>
    <w:rsid w:val="007C5D37"/>
    <w:rsid w:val="007C6878"/>
    <w:rsid w:val="007C7107"/>
    <w:rsid w:val="007C7D2A"/>
    <w:rsid w:val="007D2101"/>
    <w:rsid w:val="007D608B"/>
    <w:rsid w:val="007E28EE"/>
    <w:rsid w:val="007E455D"/>
    <w:rsid w:val="007E539C"/>
    <w:rsid w:val="007E541C"/>
    <w:rsid w:val="007F1D70"/>
    <w:rsid w:val="007F26D1"/>
    <w:rsid w:val="007F2C85"/>
    <w:rsid w:val="007F4D8E"/>
    <w:rsid w:val="00812609"/>
    <w:rsid w:val="00812DC1"/>
    <w:rsid w:val="00817926"/>
    <w:rsid w:val="00820AAE"/>
    <w:rsid w:val="008237A1"/>
    <w:rsid w:val="00824D22"/>
    <w:rsid w:val="008260CA"/>
    <w:rsid w:val="00826FCB"/>
    <w:rsid w:val="00830507"/>
    <w:rsid w:val="00831D4C"/>
    <w:rsid w:val="008330FF"/>
    <w:rsid w:val="008337A6"/>
    <w:rsid w:val="00833D57"/>
    <w:rsid w:val="00835AE7"/>
    <w:rsid w:val="008360CA"/>
    <w:rsid w:val="0084056B"/>
    <w:rsid w:val="008447D2"/>
    <w:rsid w:val="00847386"/>
    <w:rsid w:val="00862C3C"/>
    <w:rsid w:val="0086362A"/>
    <w:rsid w:val="008641E3"/>
    <w:rsid w:val="008648F2"/>
    <w:rsid w:val="0086784F"/>
    <w:rsid w:val="00871D9E"/>
    <w:rsid w:val="0087240A"/>
    <w:rsid w:val="008729E1"/>
    <w:rsid w:val="00875841"/>
    <w:rsid w:val="00877B48"/>
    <w:rsid w:val="00881581"/>
    <w:rsid w:val="00881F90"/>
    <w:rsid w:val="00887278"/>
    <w:rsid w:val="00894F79"/>
    <w:rsid w:val="008A4791"/>
    <w:rsid w:val="008B4EC5"/>
    <w:rsid w:val="008B7944"/>
    <w:rsid w:val="008C1907"/>
    <w:rsid w:val="008C321F"/>
    <w:rsid w:val="008C4BA8"/>
    <w:rsid w:val="008D0672"/>
    <w:rsid w:val="008D4406"/>
    <w:rsid w:val="008D4901"/>
    <w:rsid w:val="008D4E6D"/>
    <w:rsid w:val="008E3D66"/>
    <w:rsid w:val="008F34D8"/>
    <w:rsid w:val="008F3B82"/>
    <w:rsid w:val="008F4B79"/>
    <w:rsid w:val="00902877"/>
    <w:rsid w:val="00903206"/>
    <w:rsid w:val="009048F2"/>
    <w:rsid w:val="00912642"/>
    <w:rsid w:val="00913171"/>
    <w:rsid w:val="009142E6"/>
    <w:rsid w:val="009155BC"/>
    <w:rsid w:val="00923237"/>
    <w:rsid w:val="00923F1D"/>
    <w:rsid w:val="00925900"/>
    <w:rsid w:val="00930246"/>
    <w:rsid w:val="0093201C"/>
    <w:rsid w:val="0093688E"/>
    <w:rsid w:val="009370F9"/>
    <w:rsid w:val="009402AF"/>
    <w:rsid w:val="00945AF3"/>
    <w:rsid w:val="00945B7F"/>
    <w:rsid w:val="00946061"/>
    <w:rsid w:val="0094784A"/>
    <w:rsid w:val="009500C9"/>
    <w:rsid w:val="00952746"/>
    <w:rsid w:val="009541F6"/>
    <w:rsid w:val="00970743"/>
    <w:rsid w:val="00974FC3"/>
    <w:rsid w:val="00976342"/>
    <w:rsid w:val="00977E00"/>
    <w:rsid w:val="0098032B"/>
    <w:rsid w:val="00984E92"/>
    <w:rsid w:val="00991163"/>
    <w:rsid w:val="00991F3A"/>
    <w:rsid w:val="009B042B"/>
    <w:rsid w:val="009B2E62"/>
    <w:rsid w:val="009B5793"/>
    <w:rsid w:val="009C0349"/>
    <w:rsid w:val="009C7919"/>
    <w:rsid w:val="009D1964"/>
    <w:rsid w:val="009D2300"/>
    <w:rsid w:val="009D6A17"/>
    <w:rsid w:val="009E22B6"/>
    <w:rsid w:val="009E467E"/>
    <w:rsid w:val="009E46C9"/>
    <w:rsid w:val="009E5585"/>
    <w:rsid w:val="009F733A"/>
    <w:rsid w:val="00A00EAA"/>
    <w:rsid w:val="00A018E5"/>
    <w:rsid w:val="00A021A1"/>
    <w:rsid w:val="00A04F3B"/>
    <w:rsid w:val="00A052DB"/>
    <w:rsid w:val="00A06E66"/>
    <w:rsid w:val="00A11B62"/>
    <w:rsid w:val="00A12F73"/>
    <w:rsid w:val="00A171FC"/>
    <w:rsid w:val="00A20CB1"/>
    <w:rsid w:val="00A21A9E"/>
    <w:rsid w:val="00A220C5"/>
    <w:rsid w:val="00A22B58"/>
    <w:rsid w:val="00A22F30"/>
    <w:rsid w:val="00A3064E"/>
    <w:rsid w:val="00A3066A"/>
    <w:rsid w:val="00A31039"/>
    <w:rsid w:val="00A45E04"/>
    <w:rsid w:val="00A46E1B"/>
    <w:rsid w:val="00A518F8"/>
    <w:rsid w:val="00A52630"/>
    <w:rsid w:val="00A62FED"/>
    <w:rsid w:val="00A663F4"/>
    <w:rsid w:val="00A76993"/>
    <w:rsid w:val="00A805DA"/>
    <w:rsid w:val="00A82135"/>
    <w:rsid w:val="00A8219D"/>
    <w:rsid w:val="00A83746"/>
    <w:rsid w:val="00A847EC"/>
    <w:rsid w:val="00A87465"/>
    <w:rsid w:val="00A87752"/>
    <w:rsid w:val="00A95E8F"/>
    <w:rsid w:val="00AA1EC6"/>
    <w:rsid w:val="00AA238C"/>
    <w:rsid w:val="00AA2AE4"/>
    <w:rsid w:val="00AA5BD0"/>
    <w:rsid w:val="00AB054E"/>
    <w:rsid w:val="00AB081A"/>
    <w:rsid w:val="00AC1D64"/>
    <w:rsid w:val="00AC6B86"/>
    <w:rsid w:val="00AD1ED6"/>
    <w:rsid w:val="00AE0A81"/>
    <w:rsid w:val="00AE2C72"/>
    <w:rsid w:val="00AE3839"/>
    <w:rsid w:val="00AE7F9D"/>
    <w:rsid w:val="00AF093A"/>
    <w:rsid w:val="00AF0D67"/>
    <w:rsid w:val="00B0031B"/>
    <w:rsid w:val="00B00DA7"/>
    <w:rsid w:val="00B026E7"/>
    <w:rsid w:val="00B05F7B"/>
    <w:rsid w:val="00B1370E"/>
    <w:rsid w:val="00B1396C"/>
    <w:rsid w:val="00B15AF0"/>
    <w:rsid w:val="00B16EEE"/>
    <w:rsid w:val="00B26A37"/>
    <w:rsid w:val="00B3183E"/>
    <w:rsid w:val="00B31A8E"/>
    <w:rsid w:val="00B34828"/>
    <w:rsid w:val="00B35936"/>
    <w:rsid w:val="00B377D5"/>
    <w:rsid w:val="00B40AAB"/>
    <w:rsid w:val="00B43E1E"/>
    <w:rsid w:val="00B553C7"/>
    <w:rsid w:val="00B675C9"/>
    <w:rsid w:val="00B67873"/>
    <w:rsid w:val="00B81EFE"/>
    <w:rsid w:val="00B835E6"/>
    <w:rsid w:val="00B857D4"/>
    <w:rsid w:val="00B85C60"/>
    <w:rsid w:val="00B85DD7"/>
    <w:rsid w:val="00B867A3"/>
    <w:rsid w:val="00B951BE"/>
    <w:rsid w:val="00B962FE"/>
    <w:rsid w:val="00B9684A"/>
    <w:rsid w:val="00BA44AA"/>
    <w:rsid w:val="00BB5264"/>
    <w:rsid w:val="00BB7577"/>
    <w:rsid w:val="00BC21BE"/>
    <w:rsid w:val="00BC673E"/>
    <w:rsid w:val="00BC7019"/>
    <w:rsid w:val="00BC7D30"/>
    <w:rsid w:val="00BD25C4"/>
    <w:rsid w:val="00BD4CCF"/>
    <w:rsid w:val="00BE5A06"/>
    <w:rsid w:val="00BE5A47"/>
    <w:rsid w:val="00BF31FB"/>
    <w:rsid w:val="00BF437E"/>
    <w:rsid w:val="00BF4B42"/>
    <w:rsid w:val="00BF711D"/>
    <w:rsid w:val="00C00F0B"/>
    <w:rsid w:val="00C016EF"/>
    <w:rsid w:val="00C018D4"/>
    <w:rsid w:val="00C03B47"/>
    <w:rsid w:val="00C06780"/>
    <w:rsid w:val="00C16D80"/>
    <w:rsid w:val="00C17C84"/>
    <w:rsid w:val="00C21AAD"/>
    <w:rsid w:val="00C257F4"/>
    <w:rsid w:val="00C32A43"/>
    <w:rsid w:val="00C36665"/>
    <w:rsid w:val="00C448CA"/>
    <w:rsid w:val="00C47FBD"/>
    <w:rsid w:val="00C51770"/>
    <w:rsid w:val="00C533A6"/>
    <w:rsid w:val="00C55B7F"/>
    <w:rsid w:val="00C55DC4"/>
    <w:rsid w:val="00C56B7E"/>
    <w:rsid w:val="00C57266"/>
    <w:rsid w:val="00C64753"/>
    <w:rsid w:val="00C7178F"/>
    <w:rsid w:val="00C76E38"/>
    <w:rsid w:val="00C80599"/>
    <w:rsid w:val="00C8338E"/>
    <w:rsid w:val="00C833A9"/>
    <w:rsid w:val="00C856A8"/>
    <w:rsid w:val="00C85F26"/>
    <w:rsid w:val="00C8678B"/>
    <w:rsid w:val="00CA1AF9"/>
    <w:rsid w:val="00CA365F"/>
    <w:rsid w:val="00CA4D2C"/>
    <w:rsid w:val="00CA7CE1"/>
    <w:rsid w:val="00CB65BA"/>
    <w:rsid w:val="00CC5ED9"/>
    <w:rsid w:val="00CC6BA2"/>
    <w:rsid w:val="00CD0902"/>
    <w:rsid w:val="00CD2E43"/>
    <w:rsid w:val="00CE5227"/>
    <w:rsid w:val="00CE61B9"/>
    <w:rsid w:val="00CF0680"/>
    <w:rsid w:val="00CF0875"/>
    <w:rsid w:val="00CF1D5C"/>
    <w:rsid w:val="00CF27CA"/>
    <w:rsid w:val="00CF34C9"/>
    <w:rsid w:val="00CF5B13"/>
    <w:rsid w:val="00D01190"/>
    <w:rsid w:val="00D07DDD"/>
    <w:rsid w:val="00D1192C"/>
    <w:rsid w:val="00D15BF9"/>
    <w:rsid w:val="00D15C81"/>
    <w:rsid w:val="00D2031B"/>
    <w:rsid w:val="00D21479"/>
    <w:rsid w:val="00D21581"/>
    <w:rsid w:val="00D24769"/>
    <w:rsid w:val="00D248CF"/>
    <w:rsid w:val="00D24C0B"/>
    <w:rsid w:val="00D27F86"/>
    <w:rsid w:val="00D30105"/>
    <w:rsid w:val="00D33908"/>
    <w:rsid w:val="00D35517"/>
    <w:rsid w:val="00D36CA4"/>
    <w:rsid w:val="00D42248"/>
    <w:rsid w:val="00D47001"/>
    <w:rsid w:val="00D5474C"/>
    <w:rsid w:val="00D642F3"/>
    <w:rsid w:val="00D670FC"/>
    <w:rsid w:val="00D7115C"/>
    <w:rsid w:val="00D75F84"/>
    <w:rsid w:val="00D808F3"/>
    <w:rsid w:val="00D81D61"/>
    <w:rsid w:val="00D83647"/>
    <w:rsid w:val="00D909BF"/>
    <w:rsid w:val="00D95D61"/>
    <w:rsid w:val="00DA5427"/>
    <w:rsid w:val="00DB5A59"/>
    <w:rsid w:val="00DB70D5"/>
    <w:rsid w:val="00DC70EC"/>
    <w:rsid w:val="00DC72DA"/>
    <w:rsid w:val="00DD235D"/>
    <w:rsid w:val="00DD5519"/>
    <w:rsid w:val="00DD7D40"/>
    <w:rsid w:val="00DD7DC1"/>
    <w:rsid w:val="00DE391A"/>
    <w:rsid w:val="00DE4DC3"/>
    <w:rsid w:val="00DF3EBA"/>
    <w:rsid w:val="00DF43BE"/>
    <w:rsid w:val="00DF5A4D"/>
    <w:rsid w:val="00E06503"/>
    <w:rsid w:val="00E06746"/>
    <w:rsid w:val="00E1001D"/>
    <w:rsid w:val="00E10462"/>
    <w:rsid w:val="00E1116B"/>
    <w:rsid w:val="00E12C76"/>
    <w:rsid w:val="00E160F3"/>
    <w:rsid w:val="00E164A5"/>
    <w:rsid w:val="00E227B9"/>
    <w:rsid w:val="00E250AE"/>
    <w:rsid w:val="00E33B31"/>
    <w:rsid w:val="00E37BE7"/>
    <w:rsid w:val="00E40022"/>
    <w:rsid w:val="00E47F24"/>
    <w:rsid w:val="00E508BD"/>
    <w:rsid w:val="00E55419"/>
    <w:rsid w:val="00E66DA6"/>
    <w:rsid w:val="00E73054"/>
    <w:rsid w:val="00E73165"/>
    <w:rsid w:val="00E74A7A"/>
    <w:rsid w:val="00E87EA8"/>
    <w:rsid w:val="00E91A8D"/>
    <w:rsid w:val="00E92CB8"/>
    <w:rsid w:val="00E94FAD"/>
    <w:rsid w:val="00E96B35"/>
    <w:rsid w:val="00EA3736"/>
    <w:rsid w:val="00EA3BD0"/>
    <w:rsid w:val="00EA4A8D"/>
    <w:rsid w:val="00EA6AF7"/>
    <w:rsid w:val="00EB67B1"/>
    <w:rsid w:val="00EB7F61"/>
    <w:rsid w:val="00EC0CC0"/>
    <w:rsid w:val="00ED46F4"/>
    <w:rsid w:val="00ED57A1"/>
    <w:rsid w:val="00ED7113"/>
    <w:rsid w:val="00EE1012"/>
    <w:rsid w:val="00EE13A5"/>
    <w:rsid w:val="00EE2AF5"/>
    <w:rsid w:val="00EE4BAA"/>
    <w:rsid w:val="00EE5A6A"/>
    <w:rsid w:val="00EE78C0"/>
    <w:rsid w:val="00EF2F99"/>
    <w:rsid w:val="00EF43F4"/>
    <w:rsid w:val="00EF44C1"/>
    <w:rsid w:val="00EF6699"/>
    <w:rsid w:val="00EF72B5"/>
    <w:rsid w:val="00F0591E"/>
    <w:rsid w:val="00F06AB0"/>
    <w:rsid w:val="00F170B2"/>
    <w:rsid w:val="00F32DE9"/>
    <w:rsid w:val="00F34FF5"/>
    <w:rsid w:val="00F42C34"/>
    <w:rsid w:val="00F431CA"/>
    <w:rsid w:val="00F4793A"/>
    <w:rsid w:val="00F47CBC"/>
    <w:rsid w:val="00F504B1"/>
    <w:rsid w:val="00F54491"/>
    <w:rsid w:val="00F62A7B"/>
    <w:rsid w:val="00F645FD"/>
    <w:rsid w:val="00F65183"/>
    <w:rsid w:val="00F66B16"/>
    <w:rsid w:val="00F66BBF"/>
    <w:rsid w:val="00F67109"/>
    <w:rsid w:val="00F72D5D"/>
    <w:rsid w:val="00F758AA"/>
    <w:rsid w:val="00F8178F"/>
    <w:rsid w:val="00F94C7F"/>
    <w:rsid w:val="00F9733A"/>
    <w:rsid w:val="00FA5403"/>
    <w:rsid w:val="00FC0D34"/>
    <w:rsid w:val="00FC0E9E"/>
    <w:rsid w:val="00FD1068"/>
    <w:rsid w:val="00FD5D5D"/>
    <w:rsid w:val="00FE0B0D"/>
    <w:rsid w:val="00FE0CD7"/>
    <w:rsid w:val="00FE10E9"/>
    <w:rsid w:val="00FE147A"/>
    <w:rsid w:val="00FE28B6"/>
    <w:rsid w:val="00FE4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48129">
      <o:colormru v:ext="edit" colors="#ffc,white"/>
      <o:colormenu v:ext="edit" fillcolor="white"/>
    </o:shapedefaults>
    <o:shapelayout v:ext="edit">
      <o:idmap v:ext="edit" data="1"/>
    </o:shapelayout>
  </w:shapeDefaults>
  <w:decimalSymbol w:val=","/>
  <w:listSeparator w:val=";"/>
  <w15:chartTrackingRefBased/>
  <w15:docId w15:val="{54B38EF6-F6A9-47B6-A39D-CBB08C74C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pPr>
      <w:widowControl w:val="0"/>
      <w:jc w:val="both"/>
    </w:pPr>
    <w:rPr>
      <w:sz w:val="24"/>
      <w:lang w:eastAsia="en-US"/>
    </w:rPr>
  </w:style>
  <w:style w:type="paragraph" w:styleId="Naslov1">
    <w:name w:val="heading 1"/>
    <w:basedOn w:val="Navaden"/>
    <w:next w:val="Navaden"/>
    <w:qFormat/>
    <w:pPr>
      <w:keepNext/>
      <w:widowControl/>
      <w:spacing w:before="240" w:after="60"/>
      <w:outlineLvl w:val="0"/>
    </w:pPr>
    <w:rPr>
      <w:b/>
      <w:kern w:val="28"/>
      <w:sz w:val="28"/>
    </w:rPr>
  </w:style>
  <w:style w:type="paragraph" w:styleId="Naslov2">
    <w:name w:val="heading 2"/>
    <w:basedOn w:val="Navaden"/>
    <w:next w:val="Navaden"/>
    <w:qFormat/>
    <w:pPr>
      <w:keepNext/>
      <w:widowControl/>
      <w:spacing w:before="240" w:after="60"/>
      <w:outlineLvl w:val="1"/>
    </w:pPr>
    <w:rPr>
      <w:b/>
    </w:rPr>
  </w:style>
  <w:style w:type="paragraph" w:styleId="Naslov3">
    <w:name w:val="heading 3"/>
    <w:basedOn w:val="Navaden"/>
    <w:next w:val="Navaden"/>
    <w:qFormat/>
    <w:pPr>
      <w:keepNext/>
      <w:widowControl/>
      <w:spacing w:before="240" w:after="60"/>
      <w:outlineLvl w:val="2"/>
    </w:pPr>
    <w:rPr>
      <w:i/>
    </w:rPr>
  </w:style>
  <w:style w:type="paragraph" w:styleId="Naslov5">
    <w:name w:val="heading 5"/>
    <w:basedOn w:val="Navaden"/>
    <w:next w:val="Navaden"/>
    <w:link w:val="Naslov5Znak"/>
    <w:semiHidden/>
    <w:unhideWhenUsed/>
    <w:qFormat/>
    <w:rsid w:val="00F758A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675AAE"/>
    <w:pPr>
      <w:widowControl/>
      <w:tabs>
        <w:tab w:val="center" w:pos="4153"/>
        <w:tab w:val="right" w:pos="8306"/>
      </w:tabs>
      <w:jc w:val="center"/>
    </w:pPr>
    <w:rPr>
      <w:rFonts w:ascii="Verdana" w:hAnsi="Verdana"/>
      <w:sz w:val="14"/>
    </w:rPr>
  </w:style>
  <w:style w:type="paragraph" w:styleId="Noga">
    <w:name w:val="footer"/>
    <w:basedOn w:val="Navaden"/>
    <w:rsid w:val="00675AAE"/>
    <w:pPr>
      <w:widowControl/>
      <w:tabs>
        <w:tab w:val="center" w:pos="4153"/>
        <w:tab w:val="right" w:pos="8306"/>
      </w:tabs>
      <w:jc w:val="left"/>
    </w:pPr>
    <w:rPr>
      <w:rFonts w:ascii="Verdana" w:hAnsi="Verdana"/>
      <w:color w:val="000000"/>
      <w:sz w:val="14"/>
      <w:szCs w:val="14"/>
    </w:rPr>
  </w:style>
  <w:style w:type="character" w:styleId="tevilkastrani">
    <w:name w:val="page number"/>
    <w:basedOn w:val="Privzetapisavaodstavka"/>
    <w:rsid w:val="00675AAE"/>
  </w:style>
  <w:style w:type="paragraph" w:styleId="Oznaenseznam">
    <w:name w:val="List Bullet"/>
    <w:basedOn w:val="Navaden"/>
    <w:pPr>
      <w:widowControl/>
      <w:ind w:left="357" w:hanging="357"/>
    </w:pPr>
  </w:style>
  <w:style w:type="paragraph" w:styleId="Oznaenseznam2">
    <w:name w:val="List Bullet 2"/>
    <w:basedOn w:val="Navaden"/>
    <w:pPr>
      <w:widowControl/>
      <w:numPr>
        <w:numId w:val="1"/>
      </w:numPr>
    </w:pPr>
  </w:style>
  <w:style w:type="paragraph" w:styleId="Oznaenseznam3">
    <w:name w:val="List Bullet 3"/>
    <w:basedOn w:val="Navaden"/>
    <w:pPr>
      <w:widowControl/>
      <w:numPr>
        <w:numId w:val="2"/>
      </w:numPr>
      <w:tabs>
        <w:tab w:val="clear" w:pos="360"/>
      </w:tabs>
      <w:ind w:left="1151" w:hanging="357"/>
    </w:pPr>
  </w:style>
  <w:style w:type="paragraph" w:customStyle="1" w:styleId="Odstavek">
    <w:name w:val="Odstavek"/>
    <w:basedOn w:val="Navaden"/>
    <w:pPr>
      <w:widowControl/>
      <w:spacing w:before="240"/>
    </w:pPr>
  </w:style>
  <w:style w:type="paragraph" w:customStyle="1" w:styleId="Vabilo">
    <w:name w:val="Vabilo"/>
    <w:basedOn w:val="Navaden"/>
    <w:next w:val="Navaden"/>
    <w:pPr>
      <w:widowControl/>
      <w:spacing w:before="1440" w:after="480"/>
      <w:jc w:val="left"/>
    </w:pPr>
    <w:rPr>
      <w:b/>
      <w:sz w:val="28"/>
    </w:rPr>
  </w:style>
  <w:style w:type="character" w:styleId="Hiperpovezava">
    <w:name w:val="Hyperlink"/>
    <w:basedOn w:val="Privzetapisavaodstavka"/>
    <w:rsid w:val="0002661D"/>
    <w:rPr>
      <w:color w:val="0000FF"/>
      <w:u w:val="single"/>
    </w:rPr>
  </w:style>
  <w:style w:type="paragraph" w:styleId="Besedilooblaka">
    <w:name w:val="Balloon Text"/>
    <w:basedOn w:val="Navaden"/>
    <w:semiHidden/>
    <w:rsid w:val="00A87465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rsid w:val="009C03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10z">
    <w:name w:val="v10z"/>
    <w:basedOn w:val="Navaden"/>
    <w:rsid w:val="009C0349"/>
    <w:pPr>
      <w:widowControl/>
      <w:spacing w:before="100" w:beforeAutospacing="1" w:after="100" w:afterAutospacing="1"/>
      <w:jc w:val="left"/>
    </w:pPr>
    <w:rPr>
      <w:rFonts w:ascii="Arial" w:hAnsi="Arial" w:cs="Arial"/>
      <w:color w:val="333333"/>
      <w:sz w:val="25"/>
      <w:szCs w:val="25"/>
      <w:lang w:eastAsia="sl-SI"/>
    </w:rPr>
  </w:style>
  <w:style w:type="paragraph" w:styleId="Sprotnaopomba-besedilo">
    <w:name w:val="footnote text"/>
    <w:basedOn w:val="Navaden"/>
    <w:semiHidden/>
    <w:rsid w:val="00B85DD7"/>
    <w:rPr>
      <w:sz w:val="20"/>
    </w:rPr>
  </w:style>
  <w:style w:type="character" w:styleId="Sprotnaopomba-sklic">
    <w:name w:val="footnote reference"/>
    <w:basedOn w:val="Privzetapisavaodstavka"/>
    <w:semiHidden/>
    <w:rsid w:val="00B85DD7"/>
    <w:rPr>
      <w:vertAlign w:val="superscript"/>
    </w:rPr>
  </w:style>
  <w:style w:type="paragraph" w:styleId="Navadensplet">
    <w:name w:val="Normal (Web)"/>
    <w:basedOn w:val="Navaden"/>
    <w:rsid w:val="003247E3"/>
    <w:pPr>
      <w:widowControl/>
      <w:spacing w:before="100" w:beforeAutospacing="1" w:after="100" w:afterAutospacing="1"/>
      <w:jc w:val="left"/>
    </w:pPr>
    <w:rPr>
      <w:szCs w:val="24"/>
      <w:lang w:val="en-GB"/>
    </w:rPr>
  </w:style>
  <w:style w:type="character" w:customStyle="1" w:styleId="rihar">
    <w:name w:val="rihar"/>
    <w:basedOn w:val="Privzetapisavaodstavka"/>
    <w:semiHidden/>
    <w:rsid w:val="00C833A9"/>
    <w:rPr>
      <w:rFonts w:ascii="Arial" w:hAnsi="Arial" w:cs="Arial"/>
      <w:color w:val="000080"/>
      <w:sz w:val="20"/>
      <w:szCs w:val="20"/>
    </w:rPr>
  </w:style>
  <w:style w:type="character" w:customStyle="1" w:styleId="e-potnislog18">
    <w:name w:val="e-potnislog18"/>
    <w:basedOn w:val="Privzetapisavaodstavka"/>
    <w:semiHidden/>
    <w:rsid w:val="00C06780"/>
    <w:rPr>
      <w:rFonts w:ascii="Arial" w:hAnsi="Arial" w:cs="Arial" w:hint="default"/>
      <w:color w:val="auto"/>
      <w:sz w:val="20"/>
      <w:szCs w:val="20"/>
    </w:rPr>
  </w:style>
  <w:style w:type="character" w:customStyle="1" w:styleId="st1">
    <w:name w:val="st1"/>
    <w:basedOn w:val="Privzetapisavaodstavka"/>
    <w:rsid w:val="000E3456"/>
  </w:style>
  <w:style w:type="character" w:customStyle="1" w:styleId="MarjanRihar">
    <w:name w:val="Marjan Rihar"/>
    <w:basedOn w:val="Privzetapisavaodstavka"/>
    <w:semiHidden/>
    <w:rsid w:val="00485DCC"/>
    <w:rPr>
      <w:rFonts w:ascii="Arial" w:hAnsi="Arial" w:cs="Arial" w:hint="default"/>
      <w:color w:val="auto"/>
      <w:sz w:val="20"/>
      <w:szCs w:val="20"/>
    </w:rPr>
  </w:style>
  <w:style w:type="paragraph" w:styleId="Konnaopomba-besedilo">
    <w:name w:val="endnote text"/>
    <w:basedOn w:val="Navaden"/>
    <w:semiHidden/>
    <w:rsid w:val="00073500"/>
    <w:rPr>
      <w:sz w:val="20"/>
    </w:rPr>
  </w:style>
  <w:style w:type="character" w:styleId="Konnaopomba-sklic">
    <w:name w:val="endnote reference"/>
    <w:basedOn w:val="Privzetapisavaodstavka"/>
    <w:semiHidden/>
    <w:rsid w:val="00073500"/>
    <w:rPr>
      <w:vertAlign w:val="superscript"/>
    </w:rPr>
  </w:style>
  <w:style w:type="character" w:customStyle="1" w:styleId="st">
    <w:name w:val="st"/>
    <w:basedOn w:val="Privzetapisavaodstavka"/>
    <w:rsid w:val="00B9684A"/>
  </w:style>
  <w:style w:type="character" w:styleId="Poudarek">
    <w:name w:val="Emphasis"/>
    <w:basedOn w:val="Privzetapisavaodstavka"/>
    <w:qFormat/>
    <w:rsid w:val="006C03F8"/>
    <w:rPr>
      <w:b/>
      <w:bCs/>
      <w:i w:val="0"/>
      <w:iCs w:val="0"/>
    </w:rPr>
  </w:style>
  <w:style w:type="character" w:styleId="Krepko">
    <w:name w:val="Strong"/>
    <w:basedOn w:val="Privzetapisavaodstavka"/>
    <w:uiPriority w:val="22"/>
    <w:qFormat/>
    <w:rsid w:val="007C7107"/>
    <w:rPr>
      <w:b/>
      <w:bCs/>
    </w:rPr>
  </w:style>
  <w:style w:type="paragraph" w:styleId="Odstavekseznama">
    <w:name w:val="List Paragraph"/>
    <w:basedOn w:val="Navaden"/>
    <w:uiPriority w:val="34"/>
    <w:qFormat/>
    <w:rsid w:val="003C1D13"/>
    <w:pPr>
      <w:ind w:left="720"/>
      <w:contextualSpacing/>
    </w:pPr>
  </w:style>
  <w:style w:type="character" w:styleId="SledenaHiperpovezava">
    <w:name w:val="FollowedHyperlink"/>
    <w:basedOn w:val="Privzetapisavaodstavka"/>
    <w:rsid w:val="00DD5519"/>
    <w:rPr>
      <w:color w:val="954F72" w:themeColor="followedHyperlink"/>
      <w:u w:val="single"/>
    </w:rPr>
  </w:style>
  <w:style w:type="character" w:customStyle="1" w:styleId="Naslov5Znak">
    <w:name w:val="Naslov 5 Znak"/>
    <w:basedOn w:val="Privzetapisavaodstavka"/>
    <w:link w:val="Naslov5"/>
    <w:semiHidden/>
    <w:rsid w:val="00F758AA"/>
    <w:rPr>
      <w:rFonts w:asciiTheme="majorHAnsi" w:eastAsiaTheme="majorEastAsia" w:hAnsiTheme="majorHAnsi" w:cstheme="majorBidi"/>
      <w:color w:val="2E74B5" w:themeColor="accent1" w:themeShade="BF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99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82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6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54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397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060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870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604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6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2134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6025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7027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83476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154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53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33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72236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120772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0" w:color="F7F7F7"/>
                <w:bottom w:val="none" w:sz="0" w:space="0" w:color="auto"/>
                <w:right w:val="single" w:sz="36" w:space="0" w:color="F7F7F7"/>
              </w:divBdr>
              <w:divsChild>
                <w:div w:id="91125910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05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4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2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8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72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23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383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3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7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88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1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EMOLE\Local%20Settings\Temporary%20Internet%20Files\Content.IE5\4DYZ852N\dopis%5b1%5d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6A368937-1B61-4C8D-88E8-7A7B624FD1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dopis[1].dot</Template>
  <TotalTime>8</TotalTime>
  <Pages>3</Pages>
  <Words>551</Words>
  <Characters>3478</Characters>
  <Application>Microsoft Office Word</Application>
  <DocSecurity>0</DocSecurity>
  <Lines>28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 </vt:lpstr>
    </vt:vector>
  </TitlesOfParts>
  <Company>GZS</Company>
  <LinksUpToDate>false</LinksUpToDate>
  <CharactersWithSpaces>4021</CharactersWithSpaces>
  <SharedDoc>false</SharedDoc>
  <HLinks>
    <vt:vector size="12" baseType="variant">
      <vt:variant>
        <vt:i4>7143475</vt:i4>
      </vt:variant>
      <vt:variant>
        <vt:i4>3</vt:i4>
      </vt:variant>
      <vt:variant>
        <vt:i4>0</vt:i4>
      </vt:variant>
      <vt:variant>
        <vt:i4>5</vt:i4>
      </vt:variant>
      <vt:variant>
        <vt:lpwstr>http://stalne-izboljsave.gzs.si/slo/delavnice/uvajanje_avtomatizirane_proizvodnje</vt:lpwstr>
      </vt:variant>
      <vt:variant>
        <vt:lpwstr/>
      </vt:variant>
      <vt:variant>
        <vt:i4>4653088</vt:i4>
      </vt:variant>
      <vt:variant>
        <vt:i4>0</vt:i4>
      </vt:variant>
      <vt:variant>
        <vt:i4>0</vt:i4>
      </vt:variant>
      <vt:variant>
        <vt:i4>5</vt:i4>
      </vt:variant>
      <vt:variant>
        <vt:lpwstr>mailto:marjan.rihar@gzs.si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MILENA SEMOLE</dc:creator>
  <cp:keywords/>
  <dc:description>neveljavno</dc:description>
  <cp:lastModifiedBy>Marjan Rihar</cp:lastModifiedBy>
  <cp:revision>4</cp:revision>
  <cp:lastPrinted>2015-02-25T08:58:00Z</cp:lastPrinted>
  <dcterms:created xsi:type="dcterms:W3CDTF">2016-03-02T08:57:00Z</dcterms:created>
  <dcterms:modified xsi:type="dcterms:W3CDTF">2016-03-02T12:29:00Z</dcterms:modified>
</cp:coreProperties>
</file>